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1C87" w:rsidRPr="003F7FF4" w:rsidRDefault="00E11C87" w:rsidP="003F7FF4">
      <w:pPr>
        <w:tabs>
          <w:tab w:val="left" w:pos="360"/>
        </w:tabs>
        <w:spacing w:line="480" w:lineRule="auto"/>
        <w:contextualSpacing/>
        <w:rPr>
          <w:b/>
          <w:color w:val="00B050"/>
        </w:rPr>
      </w:pPr>
      <w:r w:rsidRPr="003F7FF4">
        <w:rPr>
          <w:b/>
          <w:color w:val="00B050"/>
        </w:rPr>
        <w:t>Pre-laboratory Question</w:t>
      </w:r>
    </w:p>
    <w:p w:rsidR="00E11C87" w:rsidRPr="003F7FF4" w:rsidRDefault="00E11C87" w:rsidP="003F7FF4">
      <w:pPr>
        <w:pStyle w:val="ListParagraph"/>
        <w:numPr>
          <w:ilvl w:val="0"/>
          <w:numId w:val="35"/>
        </w:numPr>
        <w:spacing w:line="480" w:lineRule="auto"/>
        <w:rPr>
          <w:color w:val="000000"/>
        </w:rPr>
      </w:pPr>
      <w:r w:rsidRPr="003F7FF4">
        <w:rPr>
          <w:color w:val="000000"/>
        </w:rPr>
        <w:t>What is density?</w:t>
      </w:r>
    </w:p>
    <w:p w:rsidR="00E11C87" w:rsidRPr="003F7FF4" w:rsidRDefault="00790794" w:rsidP="003F7FF4">
      <w:pPr>
        <w:spacing w:line="480" w:lineRule="auto"/>
        <w:ind w:left="360"/>
        <w:contextualSpacing/>
      </w:pPr>
      <w:r w:rsidRPr="003F7FF4">
        <w:t xml:space="preserve">Density is a measurement that compares the amount of matter an object has to its volume. It is the ratio mass to volume of an object.  </w:t>
      </w:r>
    </w:p>
    <w:p w:rsidR="00E54C5B" w:rsidRPr="003F7FF4" w:rsidRDefault="00790794" w:rsidP="003F7FF4">
      <w:pPr>
        <w:spacing w:line="480" w:lineRule="auto"/>
        <w:ind w:left="360"/>
        <w:contextualSpacing/>
      </w:pPr>
      <w:r w:rsidRPr="003F7FF4">
        <w:t xml:space="preserve">Density = </w:t>
      </w:r>
      <m:oMath>
        <m:f>
          <m:fPr>
            <m:ctrlPr>
              <w:rPr>
                <w:rFonts w:ascii="Cambria Math" w:hAnsi="Cambria Math"/>
                <w:i/>
              </w:rPr>
            </m:ctrlPr>
          </m:fPr>
          <m:num>
            <m:r>
              <w:rPr>
                <w:rFonts w:ascii="Cambria Math" w:hAnsi="Cambria Math"/>
              </w:rPr>
              <m:t>mass</m:t>
            </m:r>
          </m:num>
          <m:den>
            <m:r>
              <w:rPr>
                <w:rFonts w:ascii="Cambria Math" w:hAnsi="Cambria Math"/>
              </w:rPr>
              <m:t>volume</m:t>
            </m:r>
          </m:den>
        </m:f>
      </m:oMath>
    </w:p>
    <w:p w:rsidR="00790794" w:rsidRPr="003F7FF4" w:rsidRDefault="00E11C87" w:rsidP="003F7FF4">
      <w:pPr>
        <w:pStyle w:val="ListParagraph"/>
        <w:numPr>
          <w:ilvl w:val="0"/>
          <w:numId w:val="35"/>
        </w:numPr>
        <w:spacing w:line="480" w:lineRule="auto"/>
        <w:rPr>
          <w:color w:val="000000"/>
        </w:rPr>
      </w:pPr>
      <w:r w:rsidRPr="003F7FF4">
        <w:rPr>
          <w:color w:val="000000"/>
        </w:rPr>
        <w:t>What are the densities of the following substances given the following masses and volumes?</w:t>
      </w:r>
    </w:p>
    <w:p w:rsidR="00E11C87" w:rsidRPr="003F7FF4" w:rsidRDefault="00E11C87" w:rsidP="003F7FF4">
      <w:pPr>
        <w:spacing w:line="480" w:lineRule="auto"/>
        <w:ind w:left="360"/>
        <w:contextualSpacing/>
      </w:pPr>
      <w:r w:rsidRPr="003F7FF4">
        <w:rPr>
          <w:color w:val="000000"/>
        </w:rPr>
        <w:tab/>
      </w:r>
      <w:r w:rsidR="00790794" w:rsidRPr="003F7FF4">
        <w:t xml:space="preserve">Density = </w:t>
      </w:r>
      <m:oMath>
        <m:f>
          <m:fPr>
            <m:ctrlPr>
              <w:rPr>
                <w:rFonts w:ascii="Cambria Math" w:hAnsi="Cambria Math"/>
                <w:i/>
              </w:rPr>
            </m:ctrlPr>
          </m:fPr>
          <m:num>
            <m:r>
              <w:rPr>
                <w:rFonts w:ascii="Cambria Math" w:hAnsi="Cambria Math"/>
              </w:rPr>
              <m:t>mass</m:t>
            </m:r>
          </m:num>
          <m:den>
            <m:r>
              <w:rPr>
                <w:rFonts w:ascii="Cambria Math" w:hAnsi="Cambria Math"/>
              </w:rPr>
              <m:t>volume</m:t>
            </m:r>
          </m:den>
        </m:f>
      </m:oMath>
    </w:p>
    <w:tbl>
      <w:tblPr>
        <w:tblW w:w="45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993"/>
        <w:gridCol w:w="1078"/>
        <w:gridCol w:w="1376"/>
      </w:tblGrid>
      <w:tr w:rsidR="00E11C87" w:rsidRPr="003F7FF4" w:rsidTr="002D116D">
        <w:trPr>
          <w:trHeight w:val="321"/>
          <w:jc w:val="center"/>
        </w:trPr>
        <w:tc>
          <w:tcPr>
            <w:tcW w:w="1134" w:type="dxa"/>
            <w:shd w:val="clear" w:color="auto" w:fill="auto"/>
            <w:noWrap/>
            <w:vAlign w:val="center"/>
            <w:hideMark/>
          </w:tcPr>
          <w:p w:rsidR="00E11C87" w:rsidRPr="003F7FF4" w:rsidRDefault="00E11C87" w:rsidP="003F7FF4">
            <w:pPr>
              <w:spacing w:line="480" w:lineRule="auto"/>
              <w:contextualSpacing/>
              <w:rPr>
                <w:color w:val="000000"/>
              </w:rPr>
            </w:pPr>
          </w:p>
        </w:tc>
        <w:tc>
          <w:tcPr>
            <w:tcW w:w="993" w:type="dxa"/>
            <w:shd w:val="clear" w:color="auto" w:fill="auto"/>
            <w:noWrap/>
            <w:vAlign w:val="center"/>
            <w:hideMark/>
          </w:tcPr>
          <w:p w:rsidR="00E11C87" w:rsidRPr="003F7FF4" w:rsidRDefault="00E11C87" w:rsidP="003F7FF4">
            <w:pPr>
              <w:spacing w:line="480" w:lineRule="auto"/>
              <w:contextualSpacing/>
              <w:jc w:val="center"/>
              <w:rPr>
                <w:color w:val="000000"/>
              </w:rPr>
            </w:pPr>
            <w:r w:rsidRPr="003F7FF4">
              <w:rPr>
                <w:color w:val="000000"/>
              </w:rPr>
              <w:t>Mass</w:t>
            </w:r>
          </w:p>
        </w:tc>
        <w:tc>
          <w:tcPr>
            <w:tcW w:w="1078" w:type="dxa"/>
            <w:shd w:val="clear" w:color="auto" w:fill="auto"/>
            <w:noWrap/>
            <w:vAlign w:val="center"/>
            <w:hideMark/>
          </w:tcPr>
          <w:p w:rsidR="00E11C87" w:rsidRPr="003F7FF4" w:rsidRDefault="00E11C87" w:rsidP="003F7FF4">
            <w:pPr>
              <w:spacing w:line="480" w:lineRule="auto"/>
              <w:contextualSpacing/>
              <w:jc w:val="center"/>
              <w:rPr>
                <w:color w:val="000000"/>
              </w:rPr>
            </w:pPr>
            <w:r w:rsidRPr="003F7FF4">
              <w:rPr>
                <w:color w:val="000000"/>
              </w:rPr>
              <w:t>Volume</w:t>
            </w:r>
          </w:p>
        </w:tc>
        <w:tc>
          <w:tcPr>
            <w:tcW w:w="1376" w:type="dxa"/>
            <w:shd w:val="clear" w:color="auto" w:fill="auto"/>
            <w:noWrap/>
            <w:vAlign w:val="center"/>
            <w:hideMark/>
          </w:tcPr>
          <w:p w:rsidR="00E11C87" w:rsidRPr="003F7FF4" w:rsidRDefault="00E11C87" w:rsidP="003F7FF4">
            <w:pPr>
              <w:spacing w:line="480" w:lineRule="auto"/>
              <w:contextualSpacing/>
              <w:jc w:val="center"/>
              <w:rPr>
                <w:color w:val="000000"/>
              </w:rPr>
            </w:pPr>
            <w:r w:rsidRPr="003F7FF4">
              <w:rPr>
                <w:color w:val="000000"/>
              </w:rPr>
              <w:t>Density</w:t>
            </w:r>
          </w:p>
        </w:tc>
      </w:tr>
      <w:tr w:rsidR="00E11C87" w:rsidRPr="003F7FF4" w:rsidTr="002D116D">
        <w:trPr>
          <w:trHeight w:val="321"/>
          <w:jc w:val="center"/>
        </w:trPr>
        <w:tc>
          <w:tcPr>
            <w:tcW w:w="1134" w:type="dxa"/>
            <w:shd w:val="clear" w:color="auto" w:fill="auto"/>
            <w:noWrap/>
            <w:vAlign w:val="center"/>
            <w:hideMark/>
          </w:tcPr>
          <w:p w:rsidR="00E11C87" w:rsidRPr="003F7FF4" w:rsidRDefault="00E11C87" w:rsidP="003F7FF4">
            <w:pPr>
              <w:spacing w:line="480" w:lineRule="auto"/>
              <w:contextualSpacing/>
              <w:rPr>
                <w:color w:val="000000"/>
              </w:rPr>
            </w:pPr>
            <w:r w:rsidRPr="003F7FF4">
              <w:rPr>
                <w:color w:val="000000"/>
              </w:rPr>
              <w:t>Oak</w:t>
            </w:r>
          </w:p>
        </w:tc>
        <w:tc>
          <w:tcPr>
            <w:tcW w:w="993" w:type="dxa"/>
            <w:shd w:val="clear" w:color="auto" w:fill="auto"/>
            <w:noWrap/>
            <w:vAlign w:val="center"/>
            <w:hideMark/>
          </w:tcPr>
          <w:p w:rsidR="00E11C87" w:rsidRPr="003F7FF4" w:rsidRDefault="00E11C87" w:rsidP="003F7FF4">
            <w:pPr>
              <w:spacing w:line="480" w:lineRule="auto"/>
              <w:contextualSpacing/>
              <w:jc w:val="center"/>
              <w:rPr>
                <w:color w:val="000000"/>
              </w:rPr>
            </w:pPr>
            <w:r w:rsidRPr="003F7FF4">
              <w:rPr>
                <w:color w:val="000000"/>
              </w:rPr>
              <w:t>12.2</w:t>
            </w:r>
          </w:p>
        </w:tc>
        <w:tc>
          <w:tcPr>
            <w:tcW w:w="1078" w:type="dxa"/>
            <w:shd w:val="clear" w:color="auto" w:fill="auto"/>
            <w:noWrap/>
            <w:vAlign w:val="center"/>
            <w:hideMark/>
          </w:tcPr>
          <w:p w:rsidR="00E11C87" w:rsidRPr="003F7FF4" w:rsidRDefault="00E11C87" w:rsidP="003F7FF4">
            <w:pPr>
              <w:spacing w:line="480" w:lineRule="auto"/>
              <w:contextualSpacing/>
              <w:jc w:val="center"/>
              <w:rPr>
                <w:color w:val="000000"/>
              </w:rPr>
            </w:pPr>
            <w:r w:rsidRPr="003F7FF4">
              <w:rPr>
                <w:color w:val="000000"/>
              </w:rPr>
              <w:t>18.8</w:t>
            </w:r>
          </w:p>
        </w:tc>
        <w:tc>
          <w:tcPr>
            <w:tcW w:w="1376" w:type="dxa"/>
            <w:shd w:val="clear" w:color="auto" w:fill="auto"/>
            <w:noWrap/>
            <w:vAlign w:val="center"/>
          </w:tcPr>
          <w:p w:rsidR="00E11C87" w:rsidRPr="003F7FF4" w:rsidRDefault="00790794" w:rsidP="003F7FF4">
            <w:pPr>
              <w:spacing w:line="480" w:lineRule="auto"/>
              <w:contextualSpacing/>
              <w:jc w:val="center"/>
              <w:rPr>
                <w:i/>
              </w:rPr>
            </w:pPr>
            <m:oMath>
              <m:f>
                <m:fPr>
                  <m:ctrlPr>
                    <w:rPr>
                      <w:rFonts w:ascii="Cambria Math" w:hAnsi="Cambria Math"/>
                      <w:i/>
                    </w:rPr>
                  </m:ctrlPr>
                </m:fPr>
                <m:num>
                  <m:r>
                    <w:rPr>
                      <w:rFonts w:ascii="Cambria Math" w:hAnsi="Cambria Math"/>
                    </w:rPr>
                    <m:t>12.2</m:t>
                  </m:r>
                </m:num>
                <m:den>
                  <m:r>
                    <w:rPr>
                      <w:rFonts w:ascii="Cambria Math" w:hAnsi="Cambria Math"/>
                    </w:rPr>
                    <m:t>18.8</m:t>
                  </m:r>
                </m:den>
              </m:f>
            </m:oMath>
            <w:r w:rsidRPr="003F7FF4">
              <w:rPr>
                <w:i/>
              </w:rPr>
              <w:t>=0.6489</w:t>
            </w:r>
          </w:p>
        </w:tc>
      </w:tr>
      <w:tr w:rsidR="00E11C87" w:rsidRPr="003F7FF4" w:rsidTr="002D116D">
        <w:trPr>
          <w:trHeight w:val="321"/>
          <w:jc w:val="center"/>
        </w:trPr>
        <w:tc>
          <w:tcPr>
            <w:tcW w:w="1134" w:type="dxa"/>
            <w:shd w:val="clear" w:color="auto" w:fill="auto"/>
            <w:noWrap/>
            <w:vAlign w:val="center"/>
            <w:hideMark/>
          </w:tcPr>
          <w:p w:rsidR="00E11C87" w:rsidRPr="003F7FF4" w:rsidRDefault="00E11C87" w:rsidP="003F7FF4">
            <w:pPr>
              <w:spacing w:line="480" w:lineRule="auto"/>
              <w:contextualSpacing/>
              <w:rPr>
                <w:color w:val="000000"/>
              </w:rPr>
            </w:pPr>
            <w:r w:rsidRPr="003F7FF4">
              <w:rPr>
                <w:color w:val="000000"/>
              </w:rPr>
              <w:t>Nylon</w:t>
            </w:r>
          </w:p>
        </w:tc>
        <w:tc>
          <w:tcPr>
            <w:tcW w:w="993" w:type="dxa"/>
            <w:shd w:val="clear" w:color="auto" w:fill="auto"/>
            <w:noWrap/>
            <w:vAlign w:val="center"/>
            <w:hideMark/>
          </w:tcPr>
          <w:p w:rsidR="00E11C87" w:rsidRPr="003F7FF4" w:rsidRDefault="00E11C87" w:rsidP="003F7FF4">
            <w:pPr>
              <w:spacing w:line="480" w:lineRule="auto"/>
              <w:contextualSpacing/>
              <w:jc w:val="center"/>
              <w:rPr>
                <w:color w:val="000000"/>
              </w:rPr>
            </w:pPr>
            <w:r w:rsidRPr="003F7FF4">
              <w:rPr>
                <w:color w:val="000000"/>
              </w:rPr>
              <w:t>9</w:t>
            </w:r>
          </w:p>
        </w:tc>
        <w:tc>
          <w:tcPr>
            <w:tcW w:w="1078" w:type="dxa"/>
            <w:shd w:val="clear" w:color="auto" w:fill="auto"/>
            <w:noWrap/>
            <w:vAlign w:val="center"/>
            <w:hideMark/>
          </w:tcPr>
          <w:p w:rsidR="00E11C87" w:rsidRPr="003F7FF4" w:rsidRDefault="00E11C87" w:rsidP="003F7FF4">
            <w:pPr>
              <w:spacing w:line="480" w:lineRule="auto"/>
              <w:contextualSpacing/>
              <w:jc w:val="center"/>
              <w:rPr>
                <w:color w:val="000000"/>
              </w:rPr>
            </w:pPr>
            <w:r w:rsidRPr="003F7FF4">
              <w:rPr>
                <w:color w:val="000000"/>
              </w:rPr>
              <w:t>10</w:t>
            </w:r>
          </w:p>
        </w:tc>
        <w:tc>
          <w:tcPr>
            <w:tcW w:w="1376" w:type="dxa"/>
            <w:shd w:val="clear" w:color="auto" w:fill="auto"/>
            <w:noWrap/>
            <w:vAlign w:val="center"/>
          </w:tcPr>
          <w:p w:rsidR="00E11C87" w:rsidRPr="003F7FF4" w:rsidRDefault="00790794" w:rsidP="003F7FF4">
            <w:pPr>
              <w:spacing w:line="480" w:lineRule="auto"/>
              <w:contextualSpacing/>
              <w:jc w:val="center"/>
              <w:rPr>
                <w:i/>
              </w:rPr>
            </w:pPr>
            <m:oMath>
              <m:f>
                <m:fPr>
                  <m:ctrlPr>
                    <w:rPr>
                      <w:rFonts w:ascii="Cambria Math" w:hAnsi="Cambria Math"/>
                      <w:i/>
                    </w:rPr>
                  </m:ctrlPr>
                </m:fPr>
                <m:num>
                  <m:r>
                    <w:rPr>
                      <w:rFonts w:ascii="Cambria Math" w:hAnsi="Cambria Math"/>
                    </w:rPr>
                    <m:t>9</m:t>
                  </m:r>
                </m:num>
                <m:den>
                  <m:r>
                    <w:rPr>
                      <w:rFonts w:ascii="Cambria Math" w:hAnsi="Cambria Math"/>
                    </w:rPr>
                    <m:t>10</m:t>
                  </m:r>
                </m:den>
              </m:f>
            </m:oMath>
            <w:r w:rsidRPr="003F7FF4">
              <w:rPr>
                <w:i/>
              </w:rPr>
              <w:t>=0.9</w:t>
            </w:r>
          </w:p>
        </w:tc>
      </w:tr>
      <w:tr w:rsidR="00E11C87" w:rsidRPr="003F7FF4" w:rsidTr="002D116D">
        <w:trPr>
          <w:trHeight w:val="321"/>
          <w:jc w:val="center"/>
        </w:trPr>
        <w:tc>
          <w:tcPr>
            <w:tcW w:w="1134" w:type="dxa"/>
            <w:shd w:val="clear" w:color="auto" w:fill="auto"/>
            <w:noWrap/>
            <w:vAlign w:val="center"/>
            <w:hideMark/>
          </w:tcPr>
          <w:p w:rsidR="00E11C87" w:rsidRPr="003F7FF4" w:rsidRDefault="00E11C87" w:rsidP="003F7FF4">
            <w:pPr>
              <w:spacing w:line="480" w:lineRule="auto"/>
              <w:contextualSpacing/>
              <w:rPr>
                <w:color w:val="000000"/>
              </w:rPr>
            </w:pPr>
            <w:r w:rsidRPr="003F7FF4">
              <w:rPr>
                <w:color w:val="000000"/>
              </w:rPr>
              <w:t>PVC</w:t>
            </w:r>
          </w:p>
        </w:tc>
        <w:tc>
          <w:tcPr>
            <w:tcW w:w="993" w:type="dxa"/>
            <w:shd w:val="clear" w:color="auto" w:fill="auto"/>
            <w:noWrap/>
            <w:vAlign w:val="center"/>
            <w:hideMark/>
          </w:tcPr>
          <w:p w:rsidR="00E11C87" w:rsidRPr="003F7FF4" w:rsidRDefault="00E11C87" w:rsidP="003F7FF4">
            <w:pPr>
              <w:spacing w:line="480" w:lineRule="auto"/>
              <w:contextualSpacing/>
              <w:jc w:val="center"/>
              <w:rPr>
                <w:color w:val="000000"/>
              </w:rPr>
            </w:pPr>
            <w:r w:rsidRPr="003F7FF4">
              <w:rPr>
                <w:color w:val="000000"/>
              </w:rPr>
              <w:t>100</w:t>
            </w:r>
          </w:p>
        </w:tc>
        <w:tc>
          <w:tcPr>
            <w:tcW w:w="1078" w:type="dxa"/>
            <w:shd w:val="clear" w:color="auto" w:fill="auto"/>
            <w:noWrap/>
            <w:vAlign w:val="center"/>
            <w:hideMark/>
          </w:tcPr>
          <w:p w:rsidR="00E11C87" w:rsidRPr="003F7FF4" w:rsidRDefault="00E11C87" w:rsidP="003F7FF4">
            <w:pPr>
              <w:spacing w:line="480" w:lineRule="auto"/>
              <w:contextualSpacing/>
              <w:jc w:val="center"/>
              <w:rPr>
                <w:color w:val="000000"/>
              </w:rPr>
            </w:pPr>
            <w:r w:rsidRPr="003F7FF4">
              <w:rPr>
                <w:color w:val="000000"/>
              </w:rPr>
              <w:t>74</w:t>
            </w:r>
          </w:p>
        </w:tc>
        <w:tc>
          <w:tcPr>
            <w:tcW w:w="1376" w:type="dxa"/>
            <w:shd w:val="clear" w:color="auto" w:fill="auto"/>
            <w:noWrap/>
            <w:vAlign w:val="center"/>
          </w:tcPr>
          <w:p w:rsidR="00E11C87" w:rsidRPr="003F7FF4" w:rsidRDefault="00790794" w:rsidP="003F7FF4">
            <w:pPr>
              <w:spacing w:line="480" w:lineRule="auto"/>
              <w:contextualSpacing/>
              <w:jc w:val="center"/>
              <w:rPr>
                <w:i/>
              </w:rPr>
            </w:pPr>
            <m:oMath>
              <m:f>
                <m:fPr>
                  <m:ctrlPr>
                    <w:rPr>
                      <w:rFonts w:ascii="Cambria Math" w:hAnsi="Cambria Math"/>
                      <w:i/>
                    </w:rPr>
                  </m:ctrlPr>
                </m:fPr>
                <m:num>
                  <m:r>
                    <w:rPr>
                      <w:rFonts w:ascii="Cambria Math" w:hAnsi="Cambria Math"/>
                    </w:rPr>
                    <m:t>100</m:t>
                  </m:r>
                </m:num>
                <m:den>
                  <m:r>
                    <w:rPr>
                      <w:rFonts w:ascii="Cambria Math" w:hAnsi="Cambria Math"/>
                    </w:rPr>
                    <m:t>74</m:t>
                  </m:r>
                </m:den>
              </m:f>
            </m:oMath>
            <w:r w:rsidR="002D116D" w:rsidRPr="003F7FF4">
              <w:rPr>
                <w:i/>
              </w:rPr>
              <w:t>=1.3514</w:t>
            </w:r>
          </w:p>
        </w:tc>
      </w:tr>
      <w:tr w:rsidR="00E11C87" w:rsidRPr="003F7FF4" w:rsidTr="002D116D">
        <w:trPr>
          <w:trHeight w:val="321"/>
          <w:jc w:val="center"/>
        </w:trPr>
        <w:tc>
          <w:tcPr>
            <w:tcW w:w="1134" w:type="dxa"/>
            <w:shd w:val="clear" w:color="auto" w:fill="auto"/>
            <w:noWrap/>
            <w:vAlign w:val="center"/>
            <w:hideMark/>
          </w:tcPr>
          <w:p w:rsidR="00E11C87" w:rsidRPr="003F7FF4" w:rsidRDefault="00E11C87" w:rsidP="003F7FF4">
            <w:pPr>
              <w:spacing w:line="480" w:lineRule="auto"/>
              <w:contextualSpacing/>
              <w:rPr>
                <w:color w:val="000000"/>
              </w:rPr>
            </w:pPr>
            <w:r w:rsidRPr="003F7FF4">
              <w:rPr>
                <w:color w:val="000000"/>
              </w:rPr>
              <w:t>Titanium</w:t>
            </w:r>
          </w:p>
        </w:tc>
        <w:tc>
          <w:tcPr>
            <w:tcW w:w="993" w:type="dxa"/>
            <w:shd w:val="clear" w:color="auto" w:fill="auto"/>
            <w:noWrap/>
            <w:vAlign w:val="center"/>
            <w:hideMark/>
          </w:tcPr>
          <w:p w:rsidR="00E11C87" w:rsidRPr="003F7FF4" w:rsidRDefault="00E11C87" w:rsidP="003F7FF4">
            <w:pPr>
              <w:spacing w:line="480" w:lineRule="auto"/>
              <w:contextualSpacing/>
              <w:jc w:val="center"/>
              <w:rPr>
                <w:color w:val="000000"/>
              </w:rPr>
            </w:pPr>
            <w:r w:rsidRPr="003F7FF4">
              <w:rPr>
                <w:color w:val="000000"/>
              </w:rPr>
              <w:t>51</w:t>
            </w:r>
          </w:p>
        </w:tc>
        <w:tc>
          <w:tcPr>
            <w:tcW w:w="1078" w:type="dxa"/>
            <w:shd w:val="clear" w:color="auto" w:fill="auto"/>
            <w:noWrap/>
            <w:vAlign w:val="center"/>
            <w:hideMark/>
          </w:tcPr>
          <w:p w:rsidR="00E11C87" w:rsidRPr="003F7FF4" w:rsidRDefault="00E11C87" w:rsidP="003F7FF4">
            <w:pPr>
              <w:spacing w:line="480" w:lineRule="auto"/>
              <w:contextualSpacing/>
              <w:jc w:val="center"/>
              <w:rPr>
                <w:color w:val="000000"/>
              </w:rPr>
            </w:pPr>
            <w:r w:rsidRPr="003F7FF4">
              <w:rPr>
                <w:color w:val="000000"/>
              </w:rPr>
              <w:t>12.4</w:t>
            </w:r>
          </w:p>
        </w:tc>
        <w:tc>
          <w:tcPr>
            <w:tcW w:w="1376" w:type="dxa"/>
            <w:shd w:val="clear" w:color="auto" w:fill="auto"/>
            <w:noWrap/>
            <w:vAlign w:val="center"/>
          </w:tcPr>
          <w:p w:rsidR="00E11C87" w:rsidRPr="003F7FF4" w:rsidRDefault="002D116D" w:rsidP="003F7FF4">
            <w:pPr>
              <w:spacing w:line="480" w:lineRule="auto"/>
              <w:contextualSpacing/>
              <w:jc w:val="center"/>
              <w:rPr>
                <w:i/>
              </w:rPr>
            </w:pPr>
            <m:oMath>
              <m:f>
                <m:fPr>
                  <m:ctrlPr>
                    <w:rPr>
                      <w:rFonts w:ascii="Cambria Math" w:hAnsi="Cambria Math"/>
                      <w:i/>
                    </w:rPr>
                  </m:ctrlPr>
                </m:fPr>
                <m:num>
                  <m:r>
                    <w:rPr>
                      <w:rFonts w:ascii="Cambria Math" w:hAnsi="Cambria Math"/>
                    </w:rPr>
                    <m:t>51</m:t>
                  </m:r>
                </m:num>
                <m:den>
                  <m:r>
                    <w:rPr>
                      <w:rFonts w:ascii="Cambria Math" w:hAnsi="Cambria Math"/>
                    </w:rPr>
                    <m:t>12.4</m:t>
                  </m:r>
                </m:den>
              </m:f>
            </m:oMath>
            <w:r w:rsidRPr="003F7FF4">
              <w:rPr>
                <w:i/>
              </w:rPr>
              <w:t>4.1129</w:t>
            </w:r>
          </w:p>
        </w:tc>
      </w:tr>
      <w:tr w:rsidR="00E11C87" w:rsidRPr="003F7FF4" w:rsidTr="002D116D">
        <w:trPr>
          <w:trHeight w:val="321"/>
          <w:jc w:val="center"/>
        </w:trPr>
        <w:tc>
          <w:tcPr>
            <w:tcW w:w="1134" w:type="dxa"/>
            <w:shd w:val="clear" w:color="auto" w:fill="auto"/>
            <w:noWrap/>
            <w:vAlign w:val="center"/>
            <w:hideMark/>
          </w:tcPr>
          <w:p w:rsidR="00E11C87" w:rsidRPr="003F7FF4" w:rsidRDefault="00E11C87" w:rsidP="003F7FF4">
            <w:pPr>
              <w:spacing w:line="480" w:lineRule="auto"/>
              <w:contextualSpacing/>
              <w:rPr>
                <w:color w:val="000000"/>
              </w:rPr>
            </w:pPr>
            <w:r w:rsidRPr="003F7FF4">
              <w:rPr>
                <w:color w:val="000000"/>
              </w:rPr>
              <w:t>Copper</w:t>
            </w:r>
          </w:p>
        </w:tc>
        <w:tc>
          <w:tcPr>
            <w:tcW w:w="993" w:type="dxa"/>
            <w:shd w:val="clear" w:color="auto" w:fill="auto"/>
            <w:noWrap/>
            <w:vAlign w:val="center"/>
            <w:hideMark/>
          </w:tcPr>
          <w:p w:rsidR="00E11C87" w:rsidRPr="003F7FF4" w:rsidRDefault="00E11C87" w:rsidP="003F7FF4">
            <w:pPr>
              <w:spacing w:line="480" w:lineRule="auto"/>
              <w:contextualSpacing/>
              <w:jc w:val="center"/>
              <w:rPr>
                <w:color w:val="000000"/>
              </w:rPr>
            </w:pPr>
            <w:r w:rsidRPr="003F7FF4">
              <w:rPr>
                <w:color w:val="000000"/>
              </w:rPr>
              <w:t>22</w:t>
            </w:r>
          </w:p>
        </w:tc>
        <w:tc>
          <w:tcPr>
            <w:tcW w:w="1078" w:type="dxa"/>
            <w:shd w:val="clear" w:color="auto" w:fill="auto"/>
            <w:noWrap/>
            <w:vAlign w:val="center"/>
            <w:hideMark/>
          </w:tcPr>
          <w:p w:rsidR="00E11C87" w:rsidRPr="003F7FF4" w:rsidRDefault="00E11C87" w:rsidP="003F7FF4">
            <w:pPr>
              <w:spacing w:line="480" w:lineRule="auto"/>
              <w:contextualSpacing/>
              <w:jc w:val="center"/>
              <w:rPr>
                <w:color w:val="000000"/>
              </w:rPr>
            </w:pPr>
            <w:r w:rsidRPr="003F7FF4">
              <w:rPr>
                <w:color w:val="000000"/>
              </w:rPr>
              <w:t>2.5</w:t>
            </w:r>
          </w:p>
        </w:tc>
        <w:tc>
          <w:tcPr>
            <w:tcW w:w="1376" w:type="dxa"/>
            <w:shd w:val="clear" w:color="auto" w:fill="auto"/>
            <w:noWrap/>
            <w:vAlign w:val="center"/>
          </w:tcPr>
          <w:p w:rsidR="00E11C87" w:rsidRPr="003F7FF4" w:rsidRDefault="002D116D" w:rsidP="003F7FF4">
            <w:pPr>
              <w:spacing w:line="480" w:lineRule="auto"/>
              <w:contextualSpacing/>
              <w:jc w:val="center"/>
              <w:rPr>
                <w:i/>
              </w:rPr>
            </w:pPr>
            <m:oMath>
              <m:f>
                <m:fPr>
                  <m:ctrlPr>
                    <w:rPr>
                      <w:rFonts w:ascii="Cambria Math" w:hAnsi="Cambria Math"/>
                      <w:i/>
                    </w:rPr>
                  </m:ctrlPr>
                </m:fPr>
                <m:num>
                  <m:r>
                    <w:rPr>
                      <w:rFonts w:ascii="Cambria Math" w:hAnsi="Cambria Math"/>
                    </w:rPr>
                    <m:t>22</m:t>
                  </m:r>
                </m:num>
                <m:den>
                  <m:r>
                    <w:rPr>
                      <w:rFonts w:ascii="Cambria Math" w:hAnsi="Cambria Math"/>
                    </w:rPr>
                    <m:t>2.5</m:t>
                  </m:r>
                </m:den>
              </m:f>
            </m:oMath>
            <w:r w:rsidRPr="003F7FF4">
              <w:rPr>
                <w:i/>
              </w:rPr>
              <w:t>=8.8</w:t>
            </w:r>
          </w:p>
        </w:tc>
      </w:tr>
      <w:tr w:rsidR="00E11C87" w:rsidRPr="003F7FF4" w:rsidTr="002D116D">
        <w:trPr>
          <w:trHeight w:val="321"/>
          <w:jc w:val="center"/>
        </w:trPr>
        <w:tc>
          <w:tcPr>
            <w:tcW w:w="1134" w:type="dxa"/>
            <w:shd w:val="clear" w:color="auto" w:fill="auto"/>
            <w:noWrap/>
            <w:vAlign w:val="center"/>
            <w:hideMark/>
          </w:tcPr>
          <w:p w:rsidR="00E11C87" w:rsidRPr="003F7FF4" w:rsidRDefault="00E11C87" w:rsidP="003F7FF4">
            <w:pPr>
              <w:spacing w:line="480" w:lineRule="auto"/>
              <w:contextualSpacing/>
              <w:rPr>
                <w:color w:val="000000"/>
              </w:rPr>
            </w:pPr>
            <w:r w:rsidRPr="003F7FF4">
              <w:rPr>
                <w:color w:val="000000"/>
              </w:rPr>
              <w:t>Mercury</w:t>
            </w:r>
          </w:p>
        </w:tc>
        <w:tc>
          <w:tcPr>
            <w:tcW w:w="993" w:type="dxa"/>
            <w:shd w:val="clear" w:color="auto" w:fill="auto"/>
            <w:noWrap/>
            <w:vAlign w:val="center"/>
            <w:hideMark/>
          </w:tcPr>
          <w:p w:rsidR="00E11C87" w:rsidRPr="003F7FF4" w:rsidRDefault="00E11C87" w:rsidP="003F7FF4">
            <w:pPr>
              <w:spacing w:line="480" w:lineRule="auto"/>
              <w:contextualSpacing/>
              <w:jc w:val="center"/>
              <w:rPr>
                <w:color w:val="000000"/>
              </w:rPr>
            </w:pPr>
            <w:r w:rsidRPr="003F7FF4">
              <w:rPr>
                <w:color w:val="000000"/>
              </w:rPr>
              <w:t>6</w:t>
            </w:r>
          </w:p>
        </w:tc>
        <w:tc>
          <w:tcPr>
            <w:tcW w:w="1078" w:type="dxa"/>
            <w:shd w:val="clear" w:color="auto" w:fill="auto"/>
            <w:noWrap/>
            <w:vAlign w:val="center"/>
            <w:hideMark/>
          </w:tcPr>
          <w:p w:rsidR="00E11C87" w:rsidRPr="003F7FF4" w:rsidRDefault="00E11C87" w:rsidP="003F7FF4">
            <w:pPr>
              <w:spacing w:line="480" w:lineRule="auto"/>
              <w:contextualSpacing/>
              <w:jc w:val="center"/>
              <w:rPr>
                <w:color w:val="000000"/>
              </w:rPr>
            </w:pPr>
            <w:r w:rsidRPr="003F7FF4">
              <w:rPr>
                <w:color w:val="000000"/>
              </w:rPr>
              <w:t>0.45</w:t>
            </w:r>
          </w:p>
        </w:tc>
        <w:tc>
          <w:tcPr>
            <w:tcW w:w="1376" w:type="dxa"/>
            <w:shd w:val="clear" w:color="auto" w:fill="auto"/>
            <w:noWrap/>
            <w:vAlign w:val="center"/>
          </w:tcPr>
          <w:p w:rsidR="00E11C87" w:rsidRPr="003F7FF4" w:rsidRDefault="002D116D" w:rsidP="003F7FF4">
            <w:pPr>
              <w:spacing w:line="480" w:lineRule="auto"/>
              <w:contextualSpacing/>
              <w:jc w:val="center"/>
              <w:rPr>
                <w:i/>
              </w:rPr>
            </w:pPr>
            <m:oMath>
              <m:f>
                <m:fPr>
                  <m:ctrlPr>
                    <w:rPr>
                      <w:rFonts w:ascii="Cambria Math" w:hAnsi="Cambria Math"/>
                      <w:i/>
                    </w:rPr>
                  </m:ctrlPr>
                </m:fPr>
                <m:num>
                  <m:r>
                    <w:rPr>
                      <w:rFonts w:ascii="Cambria Math" w:hAnsi="Cambria Math"/>
                    </w:rPr>
                    <m:t>6</m:t>
                  </m:r>
                </m:num>
                <m:den>
                  <m:r>
                    <w:rPr>
                      <w:rFonts w:ascii="Cambria Math" w:hAnsi="Cambria Math"/>
                    </w:rPr>
                    <m:t>0.45</m:t>
                  </m:r>
                </m:den>
              </m:f>
            </m:oMath>
            <w:r w:rsidRPr="003F7FF4">
              <w:rPr>
                <w:i/>
              </w:rPr>
              <w:t>=13.33</w:t>
            </w:r>
          </w:p>
        </w:tc>
      </w:tr>
    </w:tbl>
    <w:p w:rsidR="00E11C87" w:rsidRPr="003F7FF4" w:rsidRDefault="00E11C87" w:rsidP="003F7FF4">
      <w:pPr>
        <w:tabs>
          <w:tab w:val="left" w:pos="360"/>
        </w:tabs>
        <w:spacing w:line="480" w:lineRule="auto"/>
        <w:contextualSpacing/>
        <w:rPr>
          <w:i/>
          <w:color w:val="000000"/>
        </w:rPr>
      </w:pPr>
    </w:p>
    <w:p w:rsidR="00E11C87" w:rsidRPr="003F7FF4" w:rsidRDefault="00E11C87" w:rsidP="003F7FF4">
      <w:pPr>
        <w:tabs>
          <w:tab w:val="left" w:pos="360"/>
        </w:tabs>
        <w:spacing w:line="480" w:lineRule="auto"/>
        <w:contextualSpacing/>
        <w:rPr>
          <w:color w:val="000000"/>
        </w:rPr>
      </w:pPr>
    </w:p>
    <w:p w:rsidR="00E54C5B" w:rsidRPr="003F7FF4" w:rsidRDefault="00E54C5B" w:rsidP="003F7FF4">
      <w:pPr>
        <w:spacing w:line="480" w:lineRule="auto"/>
        <w:contextualSpacing/>
        <w:rPr>
          <w:b/>
          <w:color w:val="00B050"/>
        </w:rPr>
      </w:pPr>
      <w:r w:rsidRPr="003F7FF4">
        <w:rPr>
          <w:b/>
          <w:color w:val="00B050"/>
        </w:rPr>
        <w:br w:type="page"/>
      </w:r>
    </w:p>
    <w:p w:rsidR="00E11C87" w:rsidRPr="003F7FF4" w:rsidRDefault="00E11C87" w:rsidP="003F7FF4">
      <w:pPr>
        <w:tabs>
          <w:tab w:val="left" w:pos="360"/>
        </w:tabs>
        <w:spacing w:line="480" w:lineRule="auto"/>
        <w:contextualSpacing/>
        <w:rPr>
          <w:b/>
          <w:color w:val="00B050"/>
        </w:rPr>
      </w:pPr>
      <w:r w:rsidRPr="003F7FF4">
        <w:rPr>
          <w:b/>
          <w:color w:val="00B050"/>
        </w:rPr>
        <w:lastRenderedPageBreak/>
        <w:t>Laboratory Questions</w:t>
      </w:r>
    </w:p>
    <w:p w:rsidR="00E54C5B" w:rsidRPr="003F7FF4" w:rsidRDefault="00E11C87" w:rsidP="003F7FF4">
      <w:pPr>
        <w:pStyle w:val="ListParagraph"/>
        <w:numPr>
          <w:ilvl w:val="0"/>
          <w:numId w:val="36"/>
        </w:numPr>
        <w:spacing w:line="480" w:lineRule="auto"/>
        <w:ind w:left="360"/>
        <w:rPr>
          <w:color w:val="000000"/>
        </w:rPr>
      </w:pPr>
      <w:r w:rsidRPr="003F7FF4">
        <w:rPr>
          <w:color w:val="000000"/>
        </w:rPr>
        <w:t>What happens to the density of a solution as the concentration of sucrose increases?</w:t>
      </w:r>
    </w:p>
    <w:p w:rsidR="00E54C5B" w:rsidRPr="003F7FF4" w:rsidRDefault="003F7FF4" w:rsidP="003F7FF4">
      <w:pPr>
        <w:pStyle w:val="ListParagraph"/>
        <w:spacing w:line="480" w:lineRule="auto"/>
        <w:ind w:left="360"/>
        <w:rPr>
          <w:i/>
          <w:color w:val="000000"/>
        </w:rPr>
      </w:pPr>
      <w:r w:rsidRPr="003F7FF4">
        <w:rPr>
          <w:i/>
          <w:color w:val="000000"/>
        </w:rPr>
        <w:t xml:space="preserve">As the concentration of sucrose increases, the density also increases. </w:t>
      </w:r>
    </w:p>
    <w:p w:rsidR="00E11C87" w:rsidRPr="003F7FF4" w:rsidRDefault="00E11C87" w:rsidP="003F7FF4">
      <w:pPr>
        <w:pStyle w:val="ListParagraph"/>
        <w:numPr>
          <w:ilvl w:val="0"/>
          <w:numId w:val="36"/>
        </w:numPr>
        <w:spacing w:line="480" w:lineRule="auto"/>
        <w:ind w:left="360"/>
        <w:rPr>
          <w:color w:val="000000"/>
        </w:rPr>
      </w:pPr>
      <w:r w:rsidRPr="003F7FF4">
        <w:rPr>
          <w:color w:val="000000"/>
        </w:rPr>
        <w:t xml:space="preserve">The accepted densities for the cylinders used in Activity 1 are shown in the table below. How do these numbers compare to the calculated values? What sources of error could cause the differences? </w:t>
      </w:r>
    </w:p>
    <w:tbl>
      <w:tblPr>
        <w:tblW w:w="0" w:type="auto"/>
        <w:tblInd w:w="2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1920"/>
      </w:tblGrid>
      <w:tr w:rsidR="00E11C87" w:rsidRPr="003F7FF4" w:rsidTr="00C6425C">
        <w:tc>
          <w:tcPr>
            <w:tcW w:w="1620" w:type="dxa"/>
            <w:shd w:val="clear" w:color="auto" w:fill="auto"/>
          </w:tcPr>
          <w:p w:rsidR="00E11C87" w:rsidRPr="003F7FF4" w:rsidRDefault="00E11C87" w:rsidP="003F7FF4">
            <w:pPr>
              <w:tabs>
                <w:tab w:val="left" w:pos="360"/>
              </w:tabs>
              <w:spacing w:line="480" w:lineRule="auto"/>
              <w:contextualSpacing/>
              <w:jc w:val="center"/>
              <w:rPr>
                <w:color w:val="000000"/>
              </w:rPr>
            </w:pPr>
            <w:r w:rsidRPr="003F7FF4">
              <w:rPr>
                <w:color w:val="000000"/>
              </w:rPr>
              <w:t>Substance</w:t>
            </w:r>
          </w:p>
        </w:tc>
        <w:tc>
          <w:tcPr>
            <w:tcW w:w="1920" w:type="dxa"/>
            <w:shd w:val="clear" w:color="auto" w:fill="auto"/>
          </w:tcPr>
          <w:p w:rsidR="00E11C87" w:rsidRPr="003F7FF4" w:rsidRDefault="00E11C87" w:rsidP="003F7FF4">
            <w:pPr>
              <w:tabs>
                <w:tab w:val="left" w:pos="360"/>
              </w:tabs>
              <w:spacing w:line="480" w:lineRule="auto"/>
              <w:contextualSpacing/>
              <w:jc w:val="center"/>
              <w:rPr>
                <w:color w:val="000000"/>
              </w:rPr>
            </w:pPr>
            <w:r w:rsidRPr="003F7FF4">
              <w:rPr>
                <w:color w:val="000000"/>
              </w:rPr>
              <w:t>Density (g/cm</w:t>
            </w:r>
            <w:r w:rsidRPr="003F7FF4">
              <w:rPr>
                <w:color w:val="000000"/>
                <w:vertAlign w:val="superscript"/>
              </w:rPr>
              <w:t>3</w:t>
            </w:r>
            <w:r w:rsidRPr="003F7FF4">
              <w:rPr>
                <w:color w:val="000000"/>
              </w:rPr>
              <w:t>)</w:t>
            </w:r>
          </w:p>
        </w:tc>
      </w:tr>
      <w:tr w:rsidR="00E11C87" w:rsidRPr="003F7FF4" w:rsidTr="00C6425C">
        <w:tc>
          <w:tcPr>
            <w:tcW w:w="1620" w:type="dxa"/>
            <w:shd w:val="clear" w:color="auto" w:fill="auto"/>
          </w:tcPr>
          <w:p w:rsidR="00E11C87" w:rsidRPr="003F7FF4" w:rsidRDefault="00E11C87" w:rsidP="003F7FF4">
            <w:pPr>
              <w:tabs>
                <w:tab w:val="left" w:pos="960"/>
              </w:tabs>
              <w:spacing w:line="480" w:lineRule="auto"/>
              <w:contextualSpacing/>
              <w:jc w:val="center"/>
              <w:rPr>
                <w:color w:val="000000"/>
              </w:rPr>
            </w:pPr>
            <w:r w:rsidRPr="003F7FF4">
              <w:rPr>
                <w:color w:val="000000"/>
              </w:rPr>
              <w:t>Aluminum</w:t>
            </w:r>
          </w:p>
        </w:tc>
        <w:tc>
          <w:tcPr>
            <w:tcW w:w="1920" w:type="dxa"/>
            <w:shd w:val="clear" w:color="auto" w:fill="auto"/>
          </w:tcPr>
          <w:p w:rsidR="00E11C87" w:rsidRPr="003F7FF4" w:rsidRDefault="00E11C87" w:rsidP="003F7FF4">
            <w:pPr>
              <w:tabs>
                <w:tab w:val="left" w:pos="360"/>
              </w:tabs>
              <w:spacing w:line="480" w:lineRule="auto"/>
              <w:contextualSpacing/>
              <w:jc w:val="center"/>
              <w:rPr>
                <w:color w:val="000000"/>
              </w:rPr>
            </w:pPr>
            <w:r w:rsidRPr="003F7FF4">
              <w:rPr>
                <w:color w:val="000000"/>
              </w:rPr>
              <w:t>2.7</w:t>
            </w:r>
          </w:p>
        </w:tc>
      </w:tr>
      <w:tr w:rsidR="00E11C87" w:rsidRPr="003F7FF4" w:rsidTr="00C6425C">
        <w:tc>
          <w:tcPr>
            <w:tcW w:w="1620" w:type="dxa"/>
            <w:shd w:val="clear" w:color="auto" w:fill="auto"/>
          </w:tcPr>
          <w:p w:rsidR="00E11C87" w:rsidRPr="003F7FF4" w:rsidRDefault="00E11C87" w:rsidP="003F7FF4">
            <w:pPr>
              <w:tabs>
                <w:tab w:val="left" w:pos="360"/>
              </w:tabs>
              <w:spacing w:line="480" w:lineRule="auto"/>
              <w:contextualSpacing/>
              <w:jc w:val="center"/>
              <w:rPr>
                <w:color w:val="000000"/>
              </w:rPr>
            </w:pPr>
            <w:r w:rsidRPr="003F7FF4">
              <w:rPr>
                <w:color w:val="000000"/>
              </w:rPr>
              <w:t>Acrylic</w:t>
            </w:r>
          </w:p>
        </w:tc>
        <w:tc>
          <w:tcPr>
            <w:tcW w:w="1920" w:type="dxa"/>
            <w:shd w:val="clear" w:color="auto" w:fill="auto"/>
          </w:tcPr>
          <w:p w:rsidR="00E11C87" w:rsidRPr="003F7FF4" w:rsidRDefault="00E11C87" w:rsidP="003F7FF4">
            <w:pPr>
              <w:tabs>
                <w:tab w:val="left" w:pos="360"/>
              </w:tabs>
              <w:spacing w:line="480" w:lineRule="auto"/>
              <w:contextualSpacing/>
              <w:jc w:val="center"/>
              <w:rPr>
                <w:color w:val="000000"/>
              </w:rPr>
            </w:pPr>
            <w:r w:rsidRPr="003F7FF4">
              <w:rPr>
                <w:color w:val="000000"/>
              </w:rPr>
              <w:t>1.2</w:t>
            </w:r>
          </w:p>
        </w:tc>
      </w:tr>
      <w:tr w:rsidR="00E11C87" w:rsidRPr="003F7FF4" w:rsidTr="00C6425C">
        <w:tc>
          <w:tcPr>
            <w:tcW w:w="1620" w:type="dxa"/>
            <w:shd w:val="clear" w:color="auto" w:fill="auto"/>
          </w:tcPr>
          <w:p w:rsidR="00E11C87" w:rsidRPr="003F7FF4" w:rsidRDefault="00E11C87" w:rsidP="003F7FF4">
            <w:pPr>
              <w:tabs>
                <w:tab w:val="left" w:pos="360"/>
              </w:tabs>
              <w:spacing w:line="480" w:lineRule="auto"/>
              <w:contextualSpacing/>
              <w:jc w:val="center"/>
              <w:rPr>
                <w:color w:val="000000"/>
              </w:rPr>
            </w:pPr>
            <w:r w:rsidRPr="003F7FF4">
              <w:rPr>
                <w:color w:val="000000"/>
              </w:rPr>
              <w:t>Polyethylene</w:t>
            </w:r>
          </w:p>
        </w:tc>
        <w:tc>
          <w:tcPr>
            <w:tcW w:w="1920" w:type="dxa"/>
            <w:shd w:val="clear" w:color="auto" w:fill="auto"/>
          </w:tcPr>
          <w:p w:rsidR="00E11C87" w:rsidRPr="003F7FF4" w:rsidRDefault="00E11C87" w:rsidP="003F7FF4">
            <w:pPr>
              <w:tabs>
                <w:tab w:val="left" w:pos="360"/>
              </w:tabs>
              <w:spacing w:line="480" w:lineRule="auto"/>
              <w:contextualSpacing/>
              <w:jc w:val="center"/>
              <w:rPr>
                <w:color w:val="000000"/>
              </w:rPr>
            </w:pPr>
            <w:r w:rsidRPr="003F7FF4">
              <w:rPr>
                <w:color w:val="000000"/>
              </w:rPr>
              <w:t>0.9</w:t>
            </w:r>
          </w:p>
        </w:tc>
      </w:tr>
    </w:tbl>
    <w:p w:rsidR="00E54C5B" w:rsidRPr="003F7FF4" w:rsidRDefault="003F7FF4" w:rsidP="003F7FF4">
      <w:pPr>
        <w:tabs>
          <w:tab w:val="left" w:pos="360"/>
        </w:tabs>
        <w:spacing w:line="480" w:lineRule="auto"/>
        <w:ind w:left="360"/>
        <w:contextualSpacing/>
        <w:rPr>
          <w:i/>
        </w:rPr>
      </w:pPr>
      <w:r w:rsidRPr="003F7FF4">
        <w:rPr>
          <w:i/>
        </w:rPr>
        <w:t xml:space="preserve">The </w:t>
      </w:r>
      <w:r w:rsidR="00F77A46">
        <w:rPr>
          <w:i/>
        </w:rPr>
        <w:t>values are slightly higher</w:t>
      </w:r>
      <w:r w:rsidRPr="003F7FF4">
        <w:rPr>
          <w:i/>
        </w:rPr>
        <w:t xml:space="preserve"> than my calculated values, more so in aluminum. The difference is likely to be caused by the errors in measuring the height and the diameter of the cylinders</w:t>
      </w:r>
    </w:p>
    <w:p w:rsidR="00E11C87" w:rsidRPr="003F7FF4" w:rsidRDefault="00E11C87" w:rsidP="003F7FF4">
      <w:pPr>
        <w:pStyle w:val="ListParagraph"/>
        <w:numPr>
          <w:ilvl w:val="0"/>
          <w:numId w:val="36"/>
        </w:numPr>
        <w:spacing w:line="480" w:lineRule="auto"/>
        <w:ind w:left="360"/>
        <w:rPr>
          <w:color w:val="000000"/>
        </w:rPr>
      </w:pPr>
      <w:r w:rsidRPr="003F7FF4">
        <w:rPr>
          <w:color w:val="000000"/>
        </w:rPr>
        <w:t xml:space="preserve">In Activity 4, the percentage of sucrose in a beverage was determined using density, however many commercial beverages are made with high fructose corn syrup and not sucrose. Even beverages such as juice are not primarily sucrose. </w:t>
      </w:r>
    </w:p>
    <w:p w:rsidR="00E54C5B" w:rsidRPr="003F7FF4" w:rsidRDefault="00E11C87" w:rsidP="003F7FF4">
      <w:pPr>
        <w:pStyle w:val="ListParagraph"/>
        <w:numPr>
          <w:ilvl w:val="0"/>
          <w:numId w:val="37"/>
        </w:numPr>
        <w:tabs>
          <w:tab w:val="left" w:pos="360"/>
        </w:tabs>
        <w:spacing w:line="480" w:lineRule="auto"/>
        <w:rPr>
          <w:color w:val="000000"/>
        </w:rPr>
      </w:pPr>
      <w:r w:rsidRPr="003F7FF4">
        <w:rPr>
          <w:color w:val="000000"/>
        </w:rPr>
        <w:t xml:space="preserve">Is the percentage concentration of sucrose determined in this activity accurate? Why or why not? If it is not, what could be done to make it more accurate? </w:t>
      </w:r>
    </w:p>
    <w:p w:rsidR="00E54C5B" w:rsidRPr="003F7FF4" w:rsidRDefault="00ED4BED" w:rsidP="003F7FF4">
      <w:pPr>
        <w:spacing w:line="480" w:lineRule="auto"/>
        <w:ind w:firstLine="360"/>
        <w:contextualSpacing/>
        <w:rPr>
          <w:color w:val="000000"/>
        </w:rPr>
      </w:pPr>
      <w:r w:rsidRPr="003F7FF4">
        <w:rPr>
          <w:color w:val="000000"/>
        </w:rPr>
        <w:t>Solution</w:t>
      </w:r>
    </w:p>
    <w:p w:rsidR="00ED4BED" w:rsidRPr="003F7FF4" w:rsidRDefault="00ED4BED" w:rsidP="003F7FF4">
      <w:pPr>
        <w:pStyle w:val="ListParagraph"/>
        <w:spacing w:line="480" w:lineRule="auto"/>
        <w:ind w:left="360"/>
        <w:rPr>
          <w:i/>
          <w:color w:val="000000"/>
        </w:rPr>
      </w:pPr>
      <w:r w:rsidRPr="003F7FF4">
        <w:rPr>
          <w:i/>
          <w:color w:val="000000"/>
        </w:rPr>
        <w:t>During the activity to determine the percentage of the concentration, the result might not be completely accurate. This is resulted by the fact that coke is made up of high fructose corn syrup and not sucrose. The activity should be conducted using high fructose corn syrup to abstain accurate percentage of sucrose.</w:t>
      </w:r>
    </w:p>
    <w:p w:rsidR="00E54C5B" w:rsidRPr="003F7FF4" w:rsidRDefault="00E54C5B" w:rsidP="003F7FF4">
      <w:pPr>
        <w:spacing w:line="480" w:lineRule="auto"/>
        <w:contextualSpacing/>
        <w:rPr>
          <w:color w:val="000000"/>
        </w:rPr>
      </w:pPr>
    </w:p>
    <w:p w:rsidR="00E11C87" w:rsidRPr="003F7FF4" w:rsidRDefault="00E11C87" w:rsidP="003F7FF4">
      <w:pPr>
        <w:pStyle w:val="ListParagraph"/>
        <w:numPr>
          <w:ilvl w:val="0"/>
          <w:numId w:val="37"/>
        </w:numPr>
        <w:spacing w:line="480" w:lineRule="auto"/>
        <w:rPr>
          <w:color w:val="000000"/>
        </w:rPr>
      </w:pPr>
      <w:r w:rsidRPr="003F7FF4">
        <w:rPr>
          <w:color w:val="000000"/>
        </w:rPr>
        <w:t>Beyond sucrose type, what other confounding factors may exist in the determination of percentage concentration of sucrose? What were potential sources of error?</w:t>
      </w:r>
    </w:p>
    <w:p w:rsidR="00ED4BED" w:rsidRPr="003F7FF4" w:rsidRDefault="00ED4BED" w:rsidP="003F7FF4">
      <w:pPr>
        <w:pStyle w:val="ListParagraph"/>
        <w:spacing w:line="480" w:lineRule="auto"/>
        <w:rPr>
          <w:color w:val="000000"/>
        </w:rPr>
      </w:pPr>
      <w:r w:rsidRPr="003F7FF4">
        <w:rPr>
          <w:color w:val="000000"/>
        </w:rPr>
        <w:t>Solution</w:t>
      </w:r>
    </w:p>
    <w:p w:rsidR="00ED4BED" w:rsidRPr="003F7FF4" w:rsidRDefault="00ED4BED" w:rsidP="003F7FF4">
      <w:pPr>
        <w:pStyle w:val="ListParagraph"/>
        <w:spacing w:line="480" w:lineRule="auto"/>
        <w:rPr>
          <w:i/>
          <w:color w:val="000000"/>
        </w:rPr>
      </w:pPr>
      <w:r w:rsidRPr="003F7FF4">
        <w:rPr>
          <w:i/>
          <w:color w:val="000000"/>
        </w:rPr>
        <w:t xml:space="preserve">The other confounding factor in my experiment is the fact that my beverage was not allowed to finish the process of uncorbonating before it was used. This implies that the calculated value was somehow not correct with a small percentage. There is also a chance of error during the process of adding an exactly 5ml for each trial which also affected the accuracy of the experiment. </w:t>
      </w:r>
    </w:p>
    <w:p w:rsidR="00E11C87" w:rsidRPr="003F7FF4" w:rsidRDefault="00E11C87" w:rsidP="003F7FF4">
      <w:pPr>
        <w:tabs>
          <w:tab w:val="left" w:pos="360"/>
        </w:tabs>
        <w:spacing w:line="480" w:lineRule="auto"/>
        <w:ind w:left="720" w:hanging="720"/>
        <w:contextualSpacing/>
        <w:rPr>
          <w:color w:val="000000"/>
        </w:rPr>
      </w:pPr>
    </w:p>
    <w:p w:rsidR="00E11C87" w:rsidRPr="003F7FF4" w:rsidRDefault="00E11C87" w:rsidP="003F7FF4">
      <w:pPr>
        <w:spacing w:line="480" w:lineRule="auto"/>
        <w:contextualSpacing/>
        <w:rPr>
          <w:b/>
          <w:color w:val="00B050"/>
        </w:rPr>
      </w:pPr>
      <w:r w:rsidRPr="003F7FF4">
        <w:rPr>
          <w:b/>
          <w:color w:val="00B050"/>
        </w:rPr>
        <w:br w:type="page"/>
      </w:r>
    </w:p>
    <w:p w:rsidR="00E11C87" w:rsidRPr="003F7FF4" w:rsidRDefault="00E11C87" w:rsidP="003F7FF4">
      <w:pPr>
        <w:tabs>
          <w:tab w:val="left" w:pos="360"/>
        </w:tabs>
        <w:spacing w:line="480" w:lineRule="auto"/>
        <w:contextualSpacing/>
        <w:rPr>
          <w:b/>
          <w:color w:val="00B050"/>
        </w:rPr>
      </w:pPr>
      <w:r w:rsidRPr="003F7FF4">
        <w:rPr>
          <w:b/>
          <w:color w:val="00B050"/>
        </w:rPr>
        <w:t>Discussion Questions</w:t>
      </w:r>
    </w:p>
    <w:p w:rsidR="00E11C87" w:rsidRPr="003F7FF4" w:rsidRDefault="00E11C87" w:rsidP="003F7FF4">
      <w:pPr>
        <w:pStyle w:val="ListParagraph"/>
        <w:numPr>
          <w:ilvl w:val="1"/>
          <w:numId w:val="37"/>
        </w:numPr>
        <w:autoSpaceDE w:val="0"/>
        <w:autoSpaceDN w:val="0"/>
        <w:adjustRightInd w:val="0"/>
        <w:spacing w:line="480" w:lineRule="auto"/>
        <w:ind w:left="360"/>
        <w:rPr>
          <w:color w:val="000000"/>
        </w:rPr>
      </w:pPr>
      <w:r w:rsidRPr="003F7FF4">
        <w:rPr>
          <w:color w:val="000000"/>
        </w:rPr>
        <w:t>People float in saltwater more easily than they do in freshwater. Likewise, some objects that sink in freshwater will float in saltwater. Based on these facts, what can be inferred about the density of saltwater and the density of freshwater? Explain the conclusion.</w:t>
      </w:r>
    </w:p>
    <w:p w:rsidR="00E54C5B" w:rsidRPr="003F7FF4" w:rsidRDefault="00F536A3" w:rsidP="003F7FF4">
      <w:pPr>
        <w:autoSpaceDE w:val="0"/>
        <w:autoSpaceDN w:val="0"/>
        <w:adjustRightInd w:val="0"/>
        <w:spacing w:line="480" w:lineRule="auto"/>
        <w:ind w:left="360"/>
        <w:contextualSpacing/>
        <w:rPr>
          <w:color w:val="0000FF"/>
        </w:rPr>
      </w:pPr>
      <w:r w:rsidRPr="003F7FF4">
        <w:rPr>
          <w:i/>
        </w:rPr>
        <w:t xml:space="preserve">The observation indicates that salt water is </w:t>
      </w:r>
      <w:r w:rsidR="00E41BA0" w:rsidRPr="003F7FF4">
        <w:rPr>
          <w:i/>
        </w:rPr>
        <w:t>denser</w:t>
      </w:r>
      <w:r w:rsidRPr="003F7FF4">
        <w:rPr>
          <w:i/>
        </w:rPr>
        <w:t xml:space="preserve"> than freshwater since the dissolved salt increases the mass of the solution by a larger potion as compared to freshwater</w:t>
      </w:r>
      <w:r w:rsidRPr="003F7FF4">
        <w:rPr>
          <w:color w:val="0000FF"/>
        </w:rPr>
        <w:t xml:space="preserve">. </w:t>
      </w:r>
    </w:p>
    <w:p w:rsidR="00E54C5B" w:rsidRPr="003F7FF4" w:rsidRDefault="00E11C87" w:rsidP="003F7FF4">
      <w:pPr>
        <w:pStyle w:val="ListParagraph"/>
        <w:numPr>
          <w:ilvl w:val="1"/>
          <w:numId w:val="37"/>
        </w:numPr>
        <w:autoSpaceDE w:val="0"/>
        <w:autoSpaceDN w:val="0"/>
        <w:adjustRightInd w:val="0"/>
        <w:spacing w:line="480" w:lineRule="auto"/>
        <w:ind w:left="360"/>
        <w:rPr>
          <w:color w:val="000000"/>
        </w:rPr>
      </w:pPr>
      <w:r w:rsidRPr="003F7FF4">
        <w:rPr>
          <w:color w:val="000000"/>
        </w:rPr>
        <w:t>When ice melts in a glass of regular soda without being disturbed, the following observations can be made: (1) the ice floats in the soda, (2) water from melted ice remains above the soda, and (3) the ice floats in the water. What can be inferred about the relative densities of ice, water, and regular soda?</w:t>
      </w:r>
    </w:p>
    <w:p w:rsidR="00922485" w:rsidRPr="003F7FF4" w:rsidRDefault="00922485" w:rsidP="003F7FF4">
      <w:pPr>
        <w:autoSpaceDE w:val="0"/>
        <w:autoSpaceDN w:val="0"/>
        <w:adjustRightInd w:val="0"/>
        <w:spacing w:line="480" w:lineRule="auto"/>
        <w:ind w:firstLine="360"/>
        <w:rPr>
          <w:color w:val="000000"/>
        </w:rPr>
      </w:pPr>
      <w:r w:rsidRPr="003F7FF4">
        <w:rPr>
          <w:color w:val="000000"/>
        </w:rPr>
        <w:t>Solution</w:t>
      </w:r>
    </w:p>
    <w:p w:rsidR="00E54C5B" w:rsidRPr="003F7FF4" w:rsidRDefault="00922485" w:rsidP="003F7FF4">
      <w:pPr>
        <w:pStyle w:val="ListParagraph"/>
        <w:autoSpaceDE w:val="0"/>
        <w:autoSpaceDN w:val="0"/>
        <w:adjustRightInd w:val="0"/>
        <w:spacing w:line="480" w:lineRule="auto"/>
        <w:ind w:left="360"/>
        <w:rPr>
          <w:i/>
          <w:color w:val="000000"/>
        </w:rPr>
      </w:pPr>
      <w:r w:rsidRPr="003F7FF4">
        <w:rPr>
          <w:i/>
          <w:color w:val="000000"/>
        </w:rPr>
        <w:t>Based on these observations, it can be concluded that ice and water are less dense than soda a</w:t>
      </w:r>
      <w:r w:rsidR="003F7FF4">
        <w:rPr>
          <w:i/>
          <w:color w:val="000000"/>
        </w:rPr>
        <w:t>nd ice is less dense than water</w:t>
      </w:r>
    </w:p>
    <w:p w:rsidR="00E11C87" w:rsidRPr="003F7FF4" w:rsidRDefault="00E11C87" w:rsidP="003F7FF4">
      <w:pPr>
        <w:pStyle w:val="ListParagraph"/>
        <w:numPr>
          <w:ilvl w:val="1"/>
          <w:numId w:val="37"/>
        </w:numPr>
        <w:autoSpaceDE w:val="0"/>
        <w:autoSpaceDN w:val="0"/>
        <w:adjustRightInd w:val="0"/>
        <w:spacing w:line="480" w:lineRule="auto"/>
        <w:ind w:left="360"/>
        <w:rPr>
          <w:color w:val="000000"/>
        </w:rPr>
      </w:pPr>
      <w:r w:rsidRPr="003F7FF4">
        <w:rPr>
          <w:color w:val="000000"/>
        </w:rPr>
        <w:t>A crude oil spill from a deep-water drilling platform is always possible. The density of crude oil ranges from 0.8 g/cm</w:t>
      </w:r>
      <w:r w:rsidRPr="003F7FF4">
        <w:rPr>
          <w:color w:val="000000"/>
          <w:vertAlign w:val="superscript"/>
        </w:rPr>
        <w:t>3</w:t>
      </w:r>
      <w:r w:rsidRPr="003F7FF4">
        <w:rPr>
          <w:color w:val="000000"/>
        </w:rPr>
        <w:t xml:space="preserve"> to 0.9 g/cm</w:t>
      </w:r>
      <w:r w:rsidRPr="003F7FF4">
        <w:rPr>
          <w:color w:val="000000"/>
          <w:vertAlign w:val="superscript"/>
        </w:rPr>
        <w:t>3</w:t>
      </w:r>
      <w:r w:rsidRPr="003F7FF4">
        <w:rPr>
          <w:color w:val="000000"/>
        </w:rPr>
        <w:t>. How might the density of crude oil affect its impact on wildlife, both aquatic and terrestrial? How might its density affect clean-up operations? How might the density of crude oil affect potential fires?</w:t>
      </w:r>
    </w:p>
    <w:p w:rsidR="009A08F2" w:rsidRPr="003F7FF4" w:rsidRDefault="00922485" w:rsidP="003F7FF4">
      <w:pPr>
        <w:spacing w:line="480" w:lineRule="auto"/>
        <w:ind w:firstLine="360"/>
        <w:contextualSpacing/>
      </w:pPr>
      <w:r w:rsidRPr="003F7FF4">
        <w:t>Solution</w:t>
      </w:r>
    </w:p>
    <w:p w:rsidR="00922485" w:rsidRPr="003F7FF4" w:rsidRDefault="00922485" w:rsidP="003F7FF4">
      <w:pPr>
        <w:spacing w:line="480" w:lineRule="auto"/>
        <w:ind w:left="360"/>
        <w:contextualSpacing/>
        <w:rPr>
          <w:i/>
        </w:rPr>
      </w:pPr>
      <w:r w:rsidRPr="003F7FF4">
        <w:rPr>
          <w:i/>
        </w:rPr>
        <w:t>Since the crude oil is less dense than water, it will not disperse in water for during the clean-up operation but it will just float on top. Crude oil will float on the shores and hence will have an impact on the wildlife especially sea creatures. Since the crude oil is on the surface of the water, it is easily for it to catch on fire and would not be easy to put out s</w:t>
      </w:r>
      <w:r w:rsidR="003F7FF4" w:rsidRPr="003F7FF4">
        <w:rPr>
          <w:i/>
        </w:rPr>
        <w:t>ince warer can</w:t>
      </w:r>
      <w:r w:rsidRPr="003F7FF4">
        <w:rPr>
          <w:i/>
        </w:rPr>
        <w:t xml:space="preserve">not </w:t>
      </w:r>
      <w:bookmarkStart w:id="0" w:name="_GoBack"/>
      <w:bookmarkEnd w:id="0"/>
      <w:r w:rsidRPr="003F7FF4">
        <w:rPr>
          <w:i/>
        </w:rPr>
        <w:t xml:space="preserve">prevent it from spreading.  </w:t>
      </w:r>
    </w:p>
    <w:sectPr w:rsidR="00922485" w:rsidRPr="003F7FF4" w:rsidSect="00447A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25EF" w:rsidRDefault="007325EF" w:rsidP="00447A99">
      <w:r>
        <w:separator/>
      </w:r>
    </w:p>
  </w:endnote>
  <w:endnote w:type="continuationSeparator" w:id="0">
    <w:p w:rsidR="007325EF" w:rsidRDefault="007325EF" w:rsidP="00447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Myriad Pro">
    <w:altName w:val="Corbel"/>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6C5" w:rsidRDefault="00DE26C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490" w:rsidRPr="00C835C4" w:rsidRDefault="00361490" w:rsidP="00361490">
    <w:pPr>
      <w:spacing w:line="14" w:lineRule="auto"/>
      <w:rPr>
        <w:sz w:val="20"/>
        <w:szCs w:val="20"/>
      </w:rPr>
    </w:pPr>
    <w:r>
      <w:rPr>
        <w:noProof/>
      </w:rPr>
      <mc:AlternateContent>
        <mc:Choice Requires="wpg">
          <w:drawing>
            <wp:anchor distT="0" distB="0" distL="114300" distR="114300" simplePos="0" relativeHeight="251659264" behindDoc="1" locked="0" layoutInCell="1" allowOverlap="1">
              <wp:simplePos x="0" y="0"/>
              <wp:positionH relativeFrom="page">
                <wp:posOffset>6101080</wp:posOffset>
              </wp:positionH>
              <wp:positionV relativeFrom="page">
                <wp:posOffset>9607550</wp:posOffset>
              </wp:positionV>
              <wp:extent cx="490220" cy="201930"/>
              <wp:effectExtent l="0" t="0" r="508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0220" cy="201930"/>
                        <a:chOff x="9608" y="15130"/>
                        <a:chExt cx="772" cy="318"/>
                      </a:xfrm>
                    </wpg:grpSpPr>
                    <wpg:grpSp>
                      <wpg:cNvPr id="17" name="Group 34"/>
                      <wpg:cNvGrpSpPr>
                        <a:grpSpLocks/>
                      </wpg:cNvGrpSpPr>
                      <wpg:grpSpPr bwMode="auto">
                        <a:xfrm>
                          <a:off x="9618" y="15155"/>
                          <a:ext cx="135" cy="248"/>
                          <a:chOff x="9618" y="15155"/>
                          <a:chExt cx="135" cy="248"/>
                        </a:xfrm>
                      </wpg:grpSpPr>
                      <wps:wsp>
                        <wps:cNvPr id="18" name="Freeform 37"/>
                        <wps:cNvSpPr>
                          <a:spLocks/>
                        </wps:cNvSpPr>
                        <wps:spPr bwMode="auto">
                          <a:xfrm>
                            <a:off x="9618" y="15155"/>
                            <a:ext cx="135" cy="248"/>
                          </a:xfrm>
                          <a:custGeom>
                            <a:avLst/>
                            <a:gdLst>
                              <a:gd name="T0" fmla="+- 0 9685 9618"/>
                              <a:gd name="T1" fmla="*/ T0 w 135"/>
                              <a:gd name="T2" fmla="+- 0 15155 15155"/>
                              <a:gd name="T3" fmla="*/ 15155 h 248"/>
                              <a:gd name="T4" fmla="+- 0 9626 9618"/>
                              <a:gd name="T5" fmla="*/ T4 w 135"/>
                              <a:gd name="T6" fmla="+- 0 15185 15155"/>
                              <a:gd name="T7" fmla="*/ 15185 h 248"/>
                              <a:gd name="T8" fmla="+- 0 9618 9618"/>
                              <a:gd name="T9" fmla="*/ T8 w 135"/>
                              <a:gd name="T10" fmla="+- 0 15236 15155"/>
                              <a:gd name="T11" fmla="*/ 15236 h 248"/>
                              <a:gd name="T12" fmla="+- 0 9619 9618"/>
                              <a:gd name="T13" fmla="*/ T12 w 135"/>
                              <a:gd name="T14" fmla="+- 0 15337 15155"/>
                              <a:gd name="T15" fmla="*/ 15337 h 248"/>
                              <a:gd name="T16" fmla="+- 0 9644 9618"/>
                              <a:gd name="T17" fmla="*/ T16 w 135"/>
                              <a:gd name="T18" fmla="+- 0 15393 15155"/>
                              <a:gd name="T19" fmla="*/ 15393 h 248"/>
                              <a:gd name="T20" fmla="+- 0 9693 9618"/>
                              <a:gd name="T21" fmla="*/ T20 w 135"/>
                              <a:gd name="T22" fmla="+- 0 15403 15155"/>
                              <a:gd name="T23" fmla="*/ 15403 h 248"/>
                              <a:gd name="T24" fmla="+- 0 9717 9618"/>
                              <a:gd name="T25" fmla="*/ T24 w 135"/>
                              <a:gd name="T26" fmla="+- 0 15399 15155"/>
                              <a:gd name="T27" fmla="*/ 15399 h 248"/>
                              <a:gd name="T28" fmla="+- 0 9734 9618"/>
                              <a:gd name="T29" fmla="*/ T28 w 135"/>
                              <a:gd name="T30" fmla="+- 0 15389 15155"/>
                              <a:gd name="T31" fmla="*/ 15389 h 248"/>
                              <a:gd name="T32" fmla="+- 0 9745 9618"/>
                              <a:gd name="T33" fmla="*/ T32 w 135"/>
                              <a:gd name="T34" fmla="+- 0 15373 15155"/>
                              <a:gd name="T35" fmla="*/ 15373 h 248"/>
                              <a:gd name="T36" fmla="+- 0 9749 9618"/>
                              <a:gd name="T37" fmla="*/ T36 w 135"/>
                              <a:gd name="T38" fmla="+- 0 15357 15155"/>
                              <a:gd name="T39" fmla="*/ 15357 h 248"/>
                              <a:gd name="T40" fmla="+- 0 9673 9618"/>
                              <a:gd name="T41" fmla="*/ T40 w 135"/>
                              <a:gd name="T42" fmla="+- 0 15357 15155"/>
                              <a:gd name="T43" fmla="*/ 15357 h 248"/>
                              <a:gd name="T44" fmla="+- 0 9672 9618"/>
                              <a:gd name="T45" fmla="*/ T44 w 135"/>
                              <a:gd name="T46" fmla="+- 0 15351 15155"/>
                              <a:gd name="T47" fmla="*/ 15351 h 248"/>
                              <a:gd name="T48" fmla="+- 0 9672 9618"/>
                              <a:gd name="T49" fmla="*/ T48 w 135"/>
                              <a:gd name="T50" fmla="+- 0 15207 15155"/>
                              <a:gd name="T51" fmla="*/ 15207 h 248"/>
                              <a:gd name="T52" fmla="+- 0 9673 9618"/>
                              <a:gd name="T53" fmla="*/ T52 w 135"/>
                              <a:gd name="T54" fmla="+- 0 15201 15155"/>
                              <a:gd name="T55" fmla="*/ 15201 h 248"/>
                              <a:gd name="T56" fmla="+- 0 9750 9618"/>
                              <a:gd name="T57" fmla="*/ T56 w 135"/>
                              <a:gd name="T58" fmla="+- 0 15201 15155"/>
                              <a:gd name="T59" fmla="*/ 15201 h 248"/>
                              <a:gd name="T60" fmla="+- 0 9742 9618"/>
                              <a:gd name="T61" fmla="*/ T60 w 135"/>
                              <a:gd name="T62" fmla="+- 0 15181 15155"/>
                              <a:gd name="T63" fmla="*/ 15181 h 248"/>
                              <a:gd name="T64" fmla="+- 0 9730 9618"/>
                              <a:gd name="T65" fmla="*/ T64 w 135"/>
                              <a:gd name="T66" fmla="+- 0 15166 15155"/>
                              <a:gd name="T67" fmla="*/ 15166 h 248"/>
                              <a:gd name="T68" fmla="+- 0 9711 9618"/>
                              <a:gd name="T69" fmla="*/ T68 w 135"/>
                              <a:gd name="T70" fmla="+- 0 15158 15155"/>
                              <a:gd name="T71" fmla="*/ 15158 h 248"/>
                              <a:gd name="T72" fmla="+- 0 9685 9618"/>
                              <a:gd name="T73" fmla="*/ T72 w 135"/>
                              <a:gd name="T74" fmla="+- 0 15155 15155"/>
                              <a:gd name="T75" fmla="*/ 15155 h 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35" h="248">
                                <a:moveTo>
                                  <a:pt x="67" y="0"/>
                                </a:moveTo>
                                <a:lnTo>
                                  <a:pt x="8" y="30"/>
                                </a:lnTo>
                                <a:lnTo>
                                  <a:pt x="0" y="81"/>
                                </a:lnTo>
                                <a:lnTo>
                                  <a:pt x="1" y="182"/>
                                </a:lnTo>
                                <a:lnTo>
                                  <a:pt x="26" y="238"/>
                                </a:lnTo>
                                <a:lnTo>
                                  <a:pt x="75" y="248"/>
                                </a:lnTo>
                                <a:lnTo>
                                  <a:pt x="99" y="244"/>
                                </a:lnTo>
                                <a:lnTo>
                                  <a:pt x="116" y="234"/>
                                </a:lnTo>
                                <a:lnTo>
                                  <a:pt x="127" y="218"/>
                                </a:lnTo>
                                <a:lnTo>
                                  <a:pt x="131" y="202"/>
                                </a:lnTo>
                                <a:lnTo>
                                  <a:pt x="55" y="202"/>
                                </a:lnTo>
                                <a:lnTo>
                                  <a:pt x="54" y="196"/>
                                </a:lnTo>
                                <a:lnTo>
                                  <a:pt x="54" y="52"/>
                                </a:lnTo>
                                <a:lnTo>
                                  <a:pt x="55" y="46"/>
                                </a:lnTo>
                                <a:lnTo>
                                  <a:pt x="132" y="46"/>
                                </a:lnTo>
                                <a:lnTo>
                                  <a:pt x="124" y="26"/>
                                </a:lnTo>
                                <a:lnTo>
                                  <a:pt x="112" y="11"/>
                                </a:lnTo>
                                <a:lnTo>
                                  <a:pt x="93" y="3"/>
                                </a:lnTo>
                                <a:lnTo>
                                  <a:pt x="67" y="0"/>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36"/>
                        <wps:cNvSpPr>
                          <a:spLocks/>
                        </wps:cNvSpPr>
                        <wps:spPr bwMode="auto">
                          <a:xfrm>
                            <a:off x="9618" y="15155"/>
                            <a:ext cx="135" cy="248"/>
                          </a:xfrm>
                          <a:custGeom>
                            <a:avLst/>
                            <a:gdLst>
                              <a:gd name="T0" fmla="+- 0 9753 9618"/>
                              <a:gd name="T1" fmla="*/ T0 w 135"/>
                              <a:gd name="T2" fmla="+- 0 15293 15155"/>
                              <a:gd name="T3" fmla="*/ 15293 h 248"/>
                              <a:gd name="T4" fmla="+- 0 9698 9618"/>
                              <a:gd name="T5" fmla="*/ T4 w 135"/>
                              <a:gd name="T6" fmla="+- 0 15293 15155"/>
                              <a:gd name="T7" fmla="*/ 15293 h 248"/>
                              <a:gd name="T8" fmla="+- 0 9698 9618"/>
                              <a:gd name="T9" fmla="*/ T8 w 135"/>
                              <a:gd name="T10" fmla="+- 0 15351 15155"/>
                              <a:gd name="T11" fmla="*/ 15351 h 248"/>
                              <a:gd name="T12" fmla="+- 0 9698 9618"/>
                              <a:gd name="T13" fmla="*/ T12 w 135"/>
                              <a:gd name="T14" fmla="+- 0 15357 15155"/>
                              <a:gd name="T15" fmla="*/ 15357 h 248"/>
                              <a:gd name="T16" fmla="+- 0 9749 9618"/>
                              <a:gd name="T17" fmla="*/ T16 w 135"/>
                              <a:gd name="T18" fmla="+- 0 15357 15155"/>
                              <a:gd name="T19" fmla="*/ 15357 h 248"/>
                              <a:gd name="T20" fmla="+- 0 9751 9618"/>
                              <a:gd name="T21" fmla="*/ T20 w 135"/>
                              <a:gd name="T22" fmla="+- 0 15351 15155"/>
                              <a:gd name="T23" fmla="*/ 15351 h 248"/>
                              <a:gd name="T24" fmla="+- 0 9751 9618"/>
                              <a:gd name="T25" fmla="*/ T24 w 135"/>
                              <a:gd name="T26" fmla="+- 0 15350 15155"/>
                              <a:gd name="T27" fmla="*/ 15350 h 248"/>
                              <a:gd name="T28" fmla="+- 0 9753 9618"/>
                              <a:gd name="T29" fmla="*/ T28 w 135"/>
                              <a:gd name="T30" fmla="+- 0 15322 15155"/>
                              <a:gd name="T31" fmla="*/ 15322 h 248"/>
                              <a:gd name="T32" fmla="+- 0 9753 9618"/>
                              <a:gd name="T33" fmla="*/ T32 w 135"/>
                              <a:gd name="T34" fmla="+- 0 15293 15155"/>
                              <a:gd name="T35" fmla="*/ 15293 h 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5" h="248">
                                <a:moveTo>
                                  <a:pt x="135" y="138"/>
                                </a:moveTo>
                                <a:lnTo>
                                  <a:pt x="80" y="138"/>
                                </a:lnTo>
                                <a:lnTo>
                                  <a:pt x="80" y="196"/>
                                </a:lnTo>
                                <a:lnTo>
                                  <a:pt x="80" y="202"/>
                                </a:lnTo>
                                <a:lnTo>
                                  <a:pt x="131" y="202"/>
                                </a:lnTo>
                                <a:lnTo>
                                  <a:pt x="133" y="196"/>
                                </a:lnTo>
                                <a:lnTo>
                                  <a:pt x="133" y="195"/>
                                </a:lnTo>
                                <a:lnTo>
                                  <a:pt x="135" y="167"/>
                                </a:lnTo>
                                <a:lnTo>
                                  <a:pt x="135" y="138"/>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35"/>
                        <wps:cNvSpPr>
                          <a:spLocks/>
                        </wps:cNvSpPr>
                        <wps:spPr bwMode="auto">
                          <a:xfrm>
                            <a:off x="9618" y="15155"/>
                            <a:ext cx="135" cy="248"/>
                          </a:xfrm>
                          <a:custGeom>
                            <a:avLst/>
                            <a:gdLst>
                              <a:gd name="T0" fmla="+- 0 9750 9618"/>
                              <a:gd name="T1" fmla="*/ T0 w 135"/>
                              <a:gd name="T2" fmla="+- 0 15201 15155"/>
                              <a:gd name="T3" fmla="*/ 15201 h 248"/>
                              <a:gd name="T4" fmla="+- 0 9698 9618"/>
                              <a:gd name="T5" fmla="*/ T4 w 135"/>
                              <a:gd name="T6" fmla="+- 0 15201 15155"/>
                              <a:gd name="T7" fmla="*/ 15201 h 248"/>
                              <a:gd name="T8" fmla="+- 0 9698 9618"/>
                              <a:gd name="T9" fmla="*/ T8 w 135"/>
                              <a:gd name="T10" fmla="+- 0 15207 15155"/>
                              <a:gd name="T11" fmla="*/ 15207 h 248"/>
                              <a:gd name="T12" fmla="+- 0 9698 9618"/>
                              <a:gd name="T13" fmla="*/ T12 w 135"/>
                              <a:gd name="T14" fmla="+- 0 15253 15155"/>
                              <a:gd name="T15" fmla="*/ 15253 h 248"/>
                              <a:gd name="T16" fmla="+- 0 9753 9618"/>
                              <a:gd name="T17" fmla="*/ T16 w 135"/>
                              <a:gd name="T18" fmla="+- 0 15253 15155"/>
                              <a:gd name="T19" fmla="*/ 15253 h 248"/>
                              <a:gd name="T20" fmla="+- 0 9752 9618"/>
                              <a:gd name="T21" fmla="*/ T20 w 135"/>
                              <a:gd name="T22" fmla="+- 0 15228 15155"/>
                              <a:gd name="T23" fmla="*/ 15228 h 248"/>
                              <a:gd name="T24" fmla="+- 0 9750 9618"/>
                              <a:gd name="T25" fmla="*/ T24 w 135"/>
                              <a:gd name="T26" fmla="+- 0 15201 15155"/>
                              <a:gd name="T27" fmla="*/ 15201 h 248"/>
                            </a:gdLst>
                            <a:ahLst/>
                            <a:cxnLst>
                              <a:cxn ang="0">
                                <a:pos x="T1" y="T3"/>
                              </a:cxn>
                              <a:cxn ang="0">
                                <a:pos x="T5" y="T7"/>
                              </a:cxn>
                              <a:cxn ang="0">
                                <a:pos x="T9" y="T11"/>
                              </a:cxn>
                              <a:cxn ang="0">
                                <a:pos x="T13" y="T15"/>
                              </a:cxn>
                              <a:cxn ang="0">
                                <a:pos x="T17" y="T19"/>
                              </a:cxn>
                              <a:cxn ang="0">
                                <a:pos x="T21" y="T23"/>
                              </a:cxn>
                              <a:cxn ang="0">
                                <a:pos x="T25" y="T27"/>
                              </a:cxn>
                            </a:cxnLst>
                            <a:rect l="0" t="0" r="r" b="b"/>
                            <a:pathLst>
                              <a:path w="135" h="248">
                                <a:moveTo>
                                  <a:pt x="132" y="46"/>
                                </a:moveTo>
                                <a:lnTo>
                                  <a:pt x="80" y="46"/>
                                </a:lnTo>
                                <a:lnTo>
                                  <a:pt x="80" y="52"/>
                                </a:lnTo>
                                <a:lnTo>
                                  <a:pt x="80" y="98"/>
                                </a:lnTo>
                                <a:lnTo>
                                  <a:pt x="135" y="98"/>
                                </a:lnTo>
                                <a:lnTo>
                                  <a:pt x="134" y="73"/>
                                </a:lnTo>
                                <a:lnTo>
                                  <a:pt x="132" y="46"/>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 name="Group 30"/>
                      <wpg:cNvGrpSpPr>
                        <a:grpSpLocks/>
                      </wpg:cNvGrpSpPr>
                      <wpg:grpSpPr bwMode="auto">
                        <a:xfrm>
                          <a:off x="9765" y="15158"/>
                          <a:ext cx="133" cy="242"/>
                          <a:chOff x="9765" y="15158"/>
                          <a:chExt cx="133" cy="242"/>
                        </a:xfrm>
                      </wpg:grpSpPr>
                      <wps:wsp>
                        <wps:cNvPr id="22" name="Freeform 33"/>
                        <wps:cNvSpPr>
                          <a:spLocks/>
                        </wps:cNvSpPr>
                        <wps:spPr bwMode="auto">
                          <a:xfrm>
                            <a:off x="9765" y="15158"/>
                            <a:ext cx="133" cy="242"/>
                          </a:xfrm>
                          <a:custGeom>
                            <a:avLst/>
                            <a:gdLst>
                              <a:gd name="T0" fmla="+- 0 9807 9765"/>
                              <a:gd name="T1" fmla="*/ T0 w 133"/>
                              <a:gd name="T2" fmla="+- 0 15158 15158"/>
                              <a:gd name="T3" fmla="*/ 15158 h 242"/>
                              <a:gd name="T4" fmla="+- 0 9778 9765"/>
                              <a:gd name="T5" fmla="*/ T4 w 133"/>
                              <a:gd name="T6" fmla="+- 0 15224 15158"/>
                              <a:gd name="T7" fmla="*/ 15224 h 242"/>
                              <a:gd name="T8" fmla="+- 0 9768 9765"/>
                              <a:gd name="T9" fmla="*/ T8 w 133"/>
                              <a:gd name="T10" fmla="+- 0 15284 15158"/>
                              <a:gd name="T11" fmla="*/ 15284 h 242"/>
                              <a:gd name="T12" fmla="+- 0 9765 9765"/>
                              <a:gd name="T13" fmla="*/ T12 w 133"/>
                              <a:gd name="T14" fmla="+- 0 15352 15158"/>
                              <a:gd name="T15" fmla="*/ 15352 h 242"/>
                              <a:gd name="T16" fmla="+- 0 9765 9765"/>
                              <a:gd name="T17" fmla="*/ T16 w 133"/>
                              <a:gd name="T18" fmla="+- 0 15400 15158"/>
                              <a:gd name="T19" fmla="*/ 15400 h 242"/>
                              <a:gd name="T20" fmla="+- 0 9818 9765"/>
                              <a:gd name="T21" fmla="*/ T20 w 133"/>
                              <a:gd name="T22" fmla="+- 0 15400 15158"/>
                              <a:gd name="T23" fmla="*/ 15400 h 242"/>
                              <a:gd name="T24" fmla="+- 0 9818 9765"/>
                              <a:gd name="T25" fmla="*/ T24 w 133"/>
                              <a:gd name="T26" fmla="+- 0 15360 15158"/>
                              <a:gd name="T27" fmla="*/ 15360 h 242"/>
                              <a:gd name="T28" fmla="+- 0 9897 9765"/>
                              <a:gd name="T29" fmla="*/ T28 w 133"/>
                              <a:gd name="T30" fmla="+- 0 15360 15158"/>
                              <a:gd name="T31" fmla="*/ 15360 h 242"/>
                              <a:gd name="T32" fmla="+- 0 9897 9765"/>
                              <a:gd name="T33" fmla="*/ T32 w 133"/>
                              <a:gd name="T34" fmla="+- 0 15352 15158"/>
                              <a:gd name="T35" fmla="*/ 15352 h 242"/>
                              <a:gd name="T36" fmla="+- 0 9897 9765"/>
                              <a:gd name="T37" fmla="*/ T36 w 133"/>
                              <a:gd name="T38" fmla="+- 0 15328 15158"/>
                              <a:gd name="T39" fmla="*/ 15328 h 242"/>
                              <a:gd name="T40" fmla="+- 0 9896 9765"/>
                              <a:gd name="T41" fmla="*/ T40 w 133"/>
                              <a:gd name="T42" fmla="+- 0 15315 15158"/>
                              <a:gd name="T43" fmla="*/ 15315 h 242"/>
                              <a:gd name="T44" fmla="+- 0 9818 9765"/>
                              <a:gd name="T45" fmla="*/ T44 w 133"/>
                              <a:gd name="T46" fmla="+- 0 15315 15158"/>
                              <a:gd name="T47" fmla="*/ 15315 h 242"/>
                              <a:gd name="T48" fmla="+- 0 9818 9765"/>
                              <a:gd name="T49" fmla="*/ T48 w 133"/>
                              <a:gd name="T50" fmla="+- 0 15290 15158"/>
                              <a:gd name="T51" fmla="*/ 15290 h 242"/>
                              <a:gd name="T52" fmla="+- 0 9820 9765"/>
                              <a:gd name="T53" fmla="*/ T52 w 133"/>
                              <a:gd name="T54" fmla="+- 0 15267 15158"/>
                              <a:gd name="T55" fmla="*/ 15267 h 242"/>
                              <a:gd name="T56" fmla="+- 0 9822 9765"/>
                              <a:gd name="T57" fmla="*/ T56 w 133"/>
                              <a:gd name="T58" fmla="+- 0 15247 15158"/>
                              <a:gd name="T59" fmla="*/ 15247 h 242"/>
                              <a:gd name="T60" fmla="+- 0 9825 9765"/>
                              <a:gd name="T61" fmla="*/ T60 w 133"/>
                              <a:gd name="T62" fmla="+- 0 15229 15158"/>
                              <a:gd name="T63" fmla="*/ 15229 h 242"/>
                              <a:gd name="T64" fmla="+- 0 9829 9765"/>
                              <a:gd name="T65" fmla="*/ T64 w 133"/>
                              <a:gd name="T66" fmla="+- 0 15213 15158"/>
                              <a:gd name="T67" fmla="*/ 15213 h 242"/>
                              <a:gd name="T68" fmla="+- 0 9880 9765"/>
                              <a:gd name="T69" fmla="*/ T68 w 133"/>
                              <a:gd name="T70" fmla="+- 0 15213 15158"/>
                              <a:gd name="T71" fmla="*/ 15213 h 242"/>
                              <a:gd name="T72" fmla="+- 0 9878 9765"/>
                              <a:gd name="T73" fmla="*/ T72 w 133"/>
                              <a:gd name="T74" fmla="+- 0 15205 15158"/>
                              <a:gd name="T75" fmla="*/ 15205 h 242"/>
                              <a:gd name="T76" fmla="+- 0 9871 9765"/>
                              <a:gd name="T77" fmla="*/ T76 w 133"/>
                              <a:gd name="T78" fmla="+- 0 15188 15158"/>
                              <a:gd name="T79" fmla="*/ 15188 h 242"/>
                              <a:gd name="T80" fmla="+- 0 9863 9765"/>
                              <a:gd name="T81" fmla="*/ T80 w 133"/>
                              <a:gd name="T82" fmla="+- 0 15172 15158"/>
                              <a:gd name="T83" fmla="*/ 15172 h 242"/>
                              <a:gd name="T84" fmla="+- 0 9807 9765"/>
                              <a:gd name="T85" fmla="*/ T84 w 133"/>
                              <a:gd name="T86" fmla="+- 0 15158 15158"/>
                              <a:gd name="T87" fmla="*/ 15158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33" h="242">
                                <a:moveTo>
                                  <a:pt x="42" y="0"/>
                                </a:moveTo>
                                <a:lnTo>
                                  <a:pt x="13" y="66"/>
                                </a:lnTo>
                                <a:lnTo>
                                  <a:pt x="3" y="126"/>
                                </a:lnTo>
                                <a:lnTo>
                                  <a:pt x="0" y="194"/>
                                </a:lnTo>
                                <a:lnTo>
                                  <a:pt x="0" y="242"/>
                                </a:lnTo>
                                <a:lnTo>
                                  <a:pt x="53" y="242"/>
                                </a:lnTo>
                                <a:lnTo>
                                  <a:pt x="53" y="202"/>
                                </a:lnTo>
                                <a:lnTo>
                                  <a:pt x="132" y="202"/>
                                </a:lnTo>
                                <a:lnTo>
                                  <a:pt x="132" y="194"/>
                                </a:lnTo>
                                <a:lnTo>
                                  <a:pt x="132" y="170"/>
                                </a:lnTo>
                                <a:lnTo>
                                  <a:pt x="131" y="157"/>
                                </a:lnTo>
                                <a:lnTo>
                                  <a:pt x="53" y="157"/>
                                </a:lnTo>
                                <a:lnTo>
                                  <a:pt x="53" y="132"/>
                                </a:lnTo>
                                <a:lnTo>
                                  <a:pt x="55" y="109"/>
                                </a:lnTo>
                                <a:lnTo>
                                  <a:pt x="57" y="89"/>
                                </a:lnTo>
                                <a:lnTo>
                                  <a:pt x="60" y="71"/>
                                </a:lnTo>
                                <a:lnTo>
                                  <a:pt x="64" y="55"/>
                                </a:lnTo>
                                <a:lnTo>
                                  <a:pt x="115" y="55"/>
                                </a:lnTo>
                                <a:lnTo>
                                  <a:pt x="113" y="47"/>
                                </a:lnTo>
                                <a:lnTo>
                                  <a:pt x="106" y="30"/>
                                </a:lnTo>
                                <a:lnTo>
                                  <a:pt x="98" y="14"/>
                                </a:lnTo>
                                <a:lnTo>
                                  <a:pt x="42" y="0"/>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32"/>
                        <wps:cNvSpPr>
                          <a:spLocks/>
                        </wps:cNvSpPr>
                        <wps:spPr bwMode="auto">
                          <a:xfrm>
                            <a:off x="9765" y="15158"/>
                            <a:ext cx="133" cy="242"/>
                          </a:xfrm>
                          <a:custGeom>
                            <a:avLst/>
                            <a:gdLst>
                              <a:gd name="T0" fmla="+- 0 9897 9765"/>
                              <a:gd name="T1" fmla="*/ T0 w 133"/>
                              <a:gd name="T2" fmla="+- 0 15360 15158"/>
                              <a:gd name="T3" fmla="*/ 15360 h 242"/>
                              <a:gd name="T4" fmla="+- 0 9844 9765"/>
                              <a:gd name="T5" fmla="*/ T4 w 133"/>
                              <a:gd name="T6" fmla="+- 0 15360 15158"/>
                              <a:gd name="T7" fmla="*/ 15360 h 242"/>
                              <a:gd name="T8" fmla="+- 0 9844 9765"/>
                              <a:gd name="T9" fmla="*/ T8 w 133"/>
                              <a:gd name="T10" fmla="+- 0 15400 15158"/>
                              <a:gd name="T11" fmla="*/ 15400 h 242"/>
                              <a:gd name="T12" fmla="+- 0 9897 9765"/>
                              <a:gd name="T13" fmla="*/ T12 w 133"/>
                              <a:gd name="T14" fmla="+- 0 15400 15158"/>
                              <a:gd name="T15" fmla="*/ 15400 h 242"/>
                              <a:gd name="T16" fmla="+- 0 9897 9765"/>
                              <a:gd name="T17" fmla="*/ T16 w 133"/>
                              <a:gd name="T18" fmla="+- 0 15360 15158"/>
                              <a:gd name="T19" fmla="*/ 15360 h 242"/>
                            </a:gdLst>
                            <a:ahLst/>
                            <a:cxnLst>
                              <a:cxn ang="0">
                                <a:pos x="T1" y="T3"/>
                              </a:cxn>
                              <a:cxn ang="0">
                                <a:pos x="T5" y="T7"/>
                              </a:cxn>
                              <a:cxn ang="0">
                                <a:pos x="T9" y="T11"/>
                              </a:cxn>
                              <a:cxn ang="0">
                                <a:pos x="T13" y="T15"/>
                              </a:cxn>
                              <a:cxn ang="0">
                                <a:pos x="T17" y="T19"/>
                              </a:cxn>
                            </a:cxnLst>
                            <a:rect l="0" t="0" r="r" b="b"/>
                            <a:pathLst>
                              <a:path w="133" h="242">
                                <a:moveTo>
                                  <a:pt x="132" y="202"/>
                                </a:moveTo>
                                <a:lnTo>
                                  <a:pt x="79" y="202"/>
                                </a:lnTo>
                                <a:lnTo>
                                  <a:pt x="79" y="242"/>
                                </a:lnTo>
                                <a:lnTo>
                                  <a:pt x="132" y="242"/>
                                </a:lnTo>
                                <a:lnTo>
                                  <a:pt x="132" y="202"/>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31"/>
                        <wps:cNvSpPr>
                          <a:spLocks/>
                        </wps:cNvSpPr>
                        <wps:spPr bwMode="auto">
                          <a:xfrm>
                            <a:off x="9765" y="15158"/>
                            <a:ext cx="133" cy="242"/>
                          </a:xfrm>
                          <a:custGeom>
                            <a:avLst/>
                            <a:gdLst>
                              <a:gd name="T0" fmla="+- 0 9880 9765"/>
                              <a:gd name="T1" fmla="*/ T0 w 133"/>
                              <a:gd name="T2" fmla="+- 0 15213 15158"/>
                              <a:gd name="T3" fmla="*/ 15213 h 242"/>
                              <a:gd name="T4" fmla="+- 0 9829 9765"/>
                              <a:gd name="T5" fmla="*/ T4 w 133"/>
                              <a:gd name="T6" fmla="+- 0 15213 15158"/>
                              <a:gd name="T7" fmla="*/ 15213 h 242"/>
                              <a:gd name="T8" fmla="+- 0 9834 9765"/>
                              <a:gd name="T9" fmla="*/ T8 w 133"/>
                              <a:gd name="T10" fmla="+- 0 15226 15158"/>
                              <a:gd name="T11" fmla="*/ 15226 h 242"/>
                              <a:gd name="T12" fmla="+- 0 9838 9765"/>
                              <a:gd name="T13" fmla="*/ T12 w 133"/>
                              <a:gd name="T14" fmla="+- 0 15243 15158"/>
                              <a:gd name="T15" fmla="*/ 15243 h 242"/>
                              <a:gd name="T16" fmla="+- 0 9841 9765"/>
                              <a:gd name="T17" fmla="*/ T16 w 133"/>
                              <a:gd name="T18" fmla="+- 0 15263 15158"/>
                              <a:gd name="T19" fmla="*/ 15263 h 242"/>
                              <a:gd name="T20" fmla="+- 0 9843 9765"/>
                              <a:gd name="T21" fmla="*/ T20 w 133"/>
                              <a:gd name="T22" fmla="+- 0 15285 15158"/>
                              <a:gd name="T23" fmla="*/ 15285 h 242"/>
                              <a:gd name="T24" fmla="+- 0 9844 9765"/>
                              <a:gd name="T25" fmla="*/ T24 w 133"/>
                              <a:gd name="T26" fmla="+- 0 15311 15158"/>
                              <a:gd name="T27" fmla="*/ 15311 h 242"/>
                              <a:gd name="T28" fmla="+- 0 9818 9765"/>
                              <a:gd name="T29" fmla="*/ T28 w 133"/>
                              <a:gd name="T30" fmla="+- 0 15315 15158"/>
                              <a:gd name="T31" fmla="*/ 15315 h 242"/>
                              <a:gd name="T32" fmla="+- 0 9896 9765"/>
                              <a:gd name="T33" fmla="*/ T32 w 133"/>
                              <a:gd name="T34" fmla="+- 0 15315 15158"/>
                              <a:gd name="T35" fmla="*/ 15315 h 242"/>
                              <a:gd name="T36" fmla="+- 0 9888 9765"/>
                              <a:gd name="T37" fmla="*/ T36 w 133"/>
                              <a:gd name="T38" fmla="+- 0 15242 15158"/>
                              <a:gd name="T39" fmla="*/ 15242 h 242"/>
                              <a:gd name="T40" fmla="+- 0 9883 9765"/>
                              <a:gd name="T41" fmla="*/ T40 w 133"/>
                              <a:gd name="T42" fmla="+- 0 15223 15158"/>
                              <a:gd name="T43" fmla="*/ 15223 h 242"/>
                              <a:gd name="T44" fmla="+- 0 9880 9765"/>
                              <a:gd name="T45" fmla="*/ T44 w 133"/>
                              <a:gd name="T46" fmla="+- 0 15213 15158"/>
                              <a:gd name="T47" fmla="*/ 15213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3" h="242">
                                <a:moveTo>
                                  <a:pt x="115" y="55"/>
                                </a:moveTo>
                                <a:lnTo>
                                  <a:pt x="64" y="55"/>
                                </a:lnTo>
                                <a:lnTo>
                                  <a:pt x="69" y="68"/>
                                </a:lnTo>
                                <a:lnTo>
                                  <a:pt x="73" y="85"/>
                                </a:lnTo>
                                <a:lnTo>
                                  <a:pt x="76" y="105"/>
                                </a:lnTo>
                                <a:lnTo>
                                  <a:pt x="78" y="127"/>
                                </a:lnTo>
                                <a:lnTo>
                                  <a:pt x="79" y="153"/>
                                </a:lnTo>
                                <a:lnTo>
                                  <a:pt x="53" y="157"/>
                                </a:lnTo>
                                <a:lnTo>
                                  <a:pt x="131" y="157"/>
                                </a:lnTo>
                                <a:lnTo>
                                  <a:pt x="123" y="84"/>
                                </a:lnTo>
                                <a:lnTo>
                                  <a:pt x="118" y="65"/>
                                </a:lnTo>
                                <a:lnTo>
                                  <a:pt x="115" y="55"/>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26"/>
                      <wpg:cNvGrpSpPr>
                        <a:grpSpLocks/>
                      </wpg:cNvGrpSpPr>
                      <wpg:grpSpPr bwMode="auto">
                        <a:xfrm>
                          <a:off x="9914" y="15158"/>
                          <a:ext cx="137" cy="242"/>
                          <a:chOff x="9914" y="15158"/>
                          <a:chExt cx="137" cy="242"/>
                        </a:xfrm>
                      </wpg:grpSpPr>
                      <wps:wsp>
                        <wps:cNvPr id="26" name="Freeform 29"/>
                        <wps:cNvSpPr>
                          <a:spLocks/>
                        </wps:cNvSpPr>
                        <wps:spPr bwMode="auto">
                          <a:xfrm>
                            <a:off x="9914" y="15158"/>
                            <a:ext cx="137" cy="242"/>
                          </a:xfrm>
                          <a:custGeom>
                            <a:avLst/>
                            <a:gdLst>
                              <a:gd name="T0" fmla="+- 0 9914 9914"/>
                              <a:gd name="T1" fmla="*/ T0 w 137"/>
                              <a:gd name="T2" fmla="+- 0 15158 15158"/>
                              <a:gd name="T3" fmla="*/ 15158 h 242"/>
                              <a:gd name="T4" fmla="+- 0 9914 9914"/>
                              <a:gd name="T5" fmla="*/ T4 w 137"/>
                              <a:gd name="T6" fmla="+- 0 15400 15158"/>
                              <a:gd name="T7" fmla="*/ 15400 h 242"/>
                              <a:gd name="T8" fmla="+- 0 9968 9914"/>
                              <a:gd name="T9" fmla="*/ T8 w 137"/>
                              <a:gd name="T10" fmla="+- 0 15400 15158"/>
                              <a:gd name="T11" fmla="*/ 15400 h 242"/>
                              <a:gd name="T12" fmla="+- 0 9968 9914"/>
                              <a:gd name="T13" fmla="*/ T12 w 137"/>
                              <a:gd name="T14" fmla="+- 0 15291 15158"/>
                              <a:gd name="T15" fmla="*/ 15291 h 242"/>
                              <a:gd name="T16" fmla="+- 0 10032 9914"/>
                              <a:gd name="T17" fmla="*/ T16 w 137"/>
                              <a:gd name="T18" fmla="+- 0 15291 15158"/>
                              <a:gd name="T19" fmla="*/ 15291 h 242"/>
                              <a:gd name="T20" fmla="+- 0 10031 9914"/>
                              <a:gd name="T21" fmla="*/ T20 w 137"/>
                              <a:gd name="T22" fmla="+- 0 15280 15158"/>
                              <a:gd name="T23" fmla="*/ 15280 h 242"/>
                              <a:gd name="T24" fmla="+- 0 10041 9914"/>
                              <a:gd name="T25" fmla="*/ T24 w 137"/>
                              <a:gd name="T26" fmla="+- 0 15269 15158"/>
                              <a:gd name="T27" fmla="*/ 15269 h 242"/>
                              <a:gd name="T28" fmla="+- 0 10046 9914"/>
                              <a:gd name="T29" fmla="*/ T28 w 137"/>
                              <a:gd name="T30" fmla="+- 0 15250 15158"/>
                              <a:gd name="T31" fmla="*/ 15250 h 242"/>
                              <a:gd name="T32" fmla="+- 0 9966 9914"/>
                              <a:gd name="T33" fmla="*/ T32 w 137"/>
                              <a:gd name="T34" fmla="+- 0 15250 15158"/>
                              <a:gd name="T35" fmla="*/ 15250 h 242"/>
                              <a:gd name="T36" fmla="+- 0 9966 9914"/>
                              <a:gd name="T37" fmla="*/ T36 w 137"/>
                              <a:gd name="T38" fmla="+- 0 15201 15158"/>
                              <a:gd name="T39" fmla="*/ 15201 h 242"/>
                              <a:gd name="T40" fmla="+- 0 10043 9914"/>
                              <a:gd name="T41" fmla="*/ T40 w 137"/>
                              <a:gd name="T42" fmla="+- 0 15201 15158"/>
                              <a:gd name="T43" fmla="*/ 15201 h 242"/>
                              <a:gd name="T44" fmla="+- 0 10041 9914"/>
                              <a:gd name="T45" fmla="*/ T44 w 137"/>
                              <a:gd name="T46" fmla="+- 0 15190 15158"/>
                              <a:gd name="T47" fmla="*/ 15190 h 242"/>
                              <a:gd name="T48" fmla="+- 0 10032 9914"/>
                              <a:gd name="T49" fmla="*/ T48 w 137"/>
                              <a:gd name="T50" fmla="+- 0 15174 15158"/>
                              <a:gd name="T51" fmla="*/ 15174 h 242"/>
                              <a:gd name="T52" fmla="+- 0 10017 9914"/>
                              <a:gd name="T53" fmla="*/ T52 w 137"/>
                              <a:gd name="T54" fmla="+- 0 15163 15158"/>
                              <a:gd name="T55" fmla="*/ 15163 h 242"/>
                              <a:gd name="T56" fmla="+- 0 9998 9914"/>
                              <a:gd name="T57" fmla="*/ T56 w 137"/>
                              <a:gd name="T58" fmla="+- 0 15159 15158"/>
                              <a:gd name="T59" fmla="*/ 15159 h 242"/>
                              <a:gd name="T60" fmla="+- 0 9914 9914"/>
                              <a:gd name="T61" fmla="*/ T60 w 137"/>
                              <a:gd name="T62" fmla="+- 0 15158 15158"/>
                              <a:gd name="T63" fmla="*/ 15158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37" h="242">
                                <a:moveTo>
                                  <a:pt x="0" y="0"/>
                                </a:moveTo>
                                <a:lnTo>
                                  <a:pt x="0" y="242"/>
                                </a:lnTo>
                                <a:lnTo>
                                  <a:pt x="54" y="242"/>
                                </a:lnTo>
                                <a:lnTo>
                                  <a:pt x="54" y="133"/>
                                </a:lnTo>
                                <a:lnTo>
                                  <a:pt x="118" y="133"/>
                                </a:lnTo>
                                <a:lnTo>
                                  <a:pt x="117" y="122"/>
                                </a:lnTo>
                                <a:lnTo>
                                  <a:pt x="127" y="111"/>
                                </a:lnTo>
                                <a:lnTo>
                                  <a:pt x="132" y="92"/>
                                </a:lnTo>
                                <a:lnTo>
                                  <a:pt x="52" y="92"/>
                                </a:lnTo>
                                <a:lnTo>
                                  <a:pt x="52" y="43"/>
                                </a:lnTo>
                                <a:lnTo>
                                  <a:pt x="129" y="43"/>
                                </a:lnTo>
                                <a:lnTo>
                                  <a:pt x="127" y="32"/>
                                </a:lnTo>
                                <a:lnTo>
                                  <a:pt x="118" y="16"/>
                                </a:lnTo>
                                <a:lnTo>
                                  <a:pt x="103" y="5"/>
                                </a:lnTo>
                                <a:lnTo>
                                  <a:pt x="84" y="1"/>
                                </a:lnTo>
                                <a:lnTo>
                                  <a:pt x="0" y="0"/>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28"/>
                        <wps:cNvSpPr>
                          <a:spLocks/>
                        </wps:cNvSpPr>
                        <wps:spPr bwMode="auto">
                          <a:xfrm>
                            <a:off x="9914" y="15158"/>
                            <a:ext cx="137" cy="242"/>
                          </a:xfrm>
                          <a:custGeom>
                            <a:avLst/>
                            <a:gdLst>
                              <a:gd name="T0" fmla="+- 0 10032 9914"/>
                              <a:gd name="T1" fmla="*/ T0 w 137"/>
                              <a:gd name="T2" fmla="+- 0 15291 15158"/>
                              <a:gd name="T3" fmla="*/ 15291 h 242"/>
                              <a:gd name="T4" fmla="+- 0 9981 9914"/>
                              <a:gd name="T5" fmla="*/ T4 w 137"/>
                              <a:gd name="T6" fmla="+- 0 15291 15158"/>
                              <a:gd name="T7" fmla="*/ 15291 h 242"/>
                              <a:gd name="T8" fmla="+- 0 9995 9914"/>
                              <a:gd name="T9" fmla="*/ T8 w 137"/>
                              <a:gd name="T10" fmla="+- 0 15400 15158"/>
                              <a:gd name="T11" fmla="*/ 15400 h 242"/>
                              <a:gd name="T12" fmla="+- 0 10050 9914"/>
                              <a:gd name="T13" fmla="*/ T12 w 137"/>
                              <a:gd name="T14" fmla="+- 0 15400 15158"/>
                              <a:gd name="T15" fmla="*/ 15400 h 242"/>
                              <a:gd name="T16" fmla="+- 0 10032 9914"/>
                              <a:gd name="T17" fmla="*/ T16 w 137"/>
                              <a:gd name="T18" fmla="+- 0 15291 15158"/>
                              <a:gd name="T19" fmla="*/ 15291 h 242"/>
                            </a:gdLst>
                            <a:ahLst/>
                            <a:cxnLst>
                              <a:cxn ang="0">
                                <a:pos x="T1" y="T3"/>
                              </a:cxn>
                              <a:cxn ang="0">
                                <a:pos x="T5" y="T7"/>
                              </a:cxn>
                              <a:cxn ang="0">
                                <a:pos x="T9" y="T11"/>
                              </a:cxn>
                              <a:cxn ang="0">
                                <a:pos x="T13" y="T15"/>
                              </a:cxn>
                              <a:cxn ang="0">
                                <a:pos x="T17" y="T19"/>
                              </a:cxn>
                            </a:cxnLst>
                            <a:rect l="0" t="0" r="r" b="b"/>
                            <a:pathLst>
                              <a:path w="137" h="242">
                                <a:moveTo>
                                  <a:pt x="118" y="133"/>
                                </a:moveTo>
                                <a:lnTo>
                                  <a:pt x="67" y="133"/>
                                </a:lnTo>
                                <a:lnTo>
                                  <a:pt x="81" y="242"/>
                                </a:lnTo>
                                <a:lnTo>
                                  <a:pt x="136" y="242"/>
                                </a:lnTo>
                                <a:lnTo>
                                  <a:pt x="118" y="133"/>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27"/>
                        <wps:cNvSpPr>
                          <a:spLocks/>
                        </wps:cNvSpPr>
                        <wps:spPr bwMode="auto">
                          <a:xfrm>
                            <a:off x="9914" y="15158"/>
                            <a:ext cx="137" cy="242"/>
                          </a:xfrm>
                          <a:custGeom>
                            <a:avLst/>
                            <a:gdLst>
                              <a:gd name="T0" fmla="+- 0 10043 9914"/>
                              <a:gd name="T1" fmla="*/ T0 w 137"/>
                              <a:gd name="T2" fmla="+- 0 15201 15158"/>
                              <a:gd name="T3" fmla="*/ 15201 h 242"/>
                              <a:gd name="T4" fmla="+- 0 9990 9914"/>
                              <a:gd name="T5" fmla="*/ T4 w 137"/>
                              <a:gd name="T6" fmla="+- 0 15201 15158"/>
                              <a:gd name="T7" fmla="*/ 15201 h 242"/>
                              <a:gd name="T8" fmla="+- 0 9995 9914"/>
                              <a:gd name="T9" fmla="*/ T8 w 137"/>
                              <a:gd name="T10" fmla="+- 0 15208 15158"/>
                              <a:gd name="T11" fmla="*/ 15208 h 242"/>
                              <a:gd name="T12" fmla="+- 0 9995 9914"/>
                              <a:gd name="T13" fmla="*/ T12 w 137"/>
                              <a:gd name="T14" fmla="+- 0 15244 15158"/>
                              <a:gd name="T15" fmla="*/ 15244 h 242"/>
                              <a:gd name="T16" fmla="+- 0 9991 9914"/>
                              <a:gd name="T17" fmla="*/ T16 w 137"/>
                              <a:gd name="T18" fmla="+- 0 15250 15158"/>
                              <a:gd name="T19" fmla="*/ 15250 h 242"/>
                              <a:gd name="T20" fmla="+- 0 10046 9914"/>
                              <a:gd name="T21" fmla="*/ T20 w 137"/>
                              <a:gd name="T22" fmla="+- 0 15250 15158"/>
                              <a:gd name="T23" fmla="*/ 15250 h 242"/>
                              <a:gd name="T24" fmla="+- 0 10047 9914"/>
                              <a:gd name="T25" fmla="*/ T24 w 137"/>
                              <a:gd name="T26" fmla="+- 0 15248 15158"/>
                              <a:gd name="T27" fmla="*/ 15248 h 242"/>
                              <a:gd name="T28" fmla="+- 0 10046 9914"/>
                              <a:gd name="T29" fmla="*/ T28 w 137"/>
                              <a:gd name="T30" fmla="+- 0 15215 15158"/>
                              <a:gd name="T31" fmla="*/ 15215 h 242"/>
                              <a:gd name="T32" fmla="+- 0 10043 9914"/>
                              <a:gd name="T33" fmla="*/ T32 w 137"/>
                              <a:gd name="T34" fmla="+- 0 15201 15158"/>
                              <a:gd name="T35" fmla="*/ 15201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7" h="242">
                                <a:moveTo>
                                  <a:pt x="129" y="43"/>
                                </a:moveTo>
                                <a:lnTo>
                                  <a:pt x="76" y="43"/>
                                </a:lnTo>
                                <a:lnTo>
                                  <a:pt x="81" y="50"/>
                                </a:lnTo>
                                <a:lnTo>
                                  <a:pt x="81" y="86"/>
                                </a:lnTo>
                                <a:lnTo>
                                  <a:pt x="77" y="92"/>
                                </a:lnTo>
                                <a:lnTo>
                                  <a:pt x="132" y="92"/>
                                </a:lnTo>
                                <a:lnTo>
                                  <a:pt x="133" y="90"/>
                                </a:lnTo>
                                <a:lnTo>
                                  <a:pt x="132" y="57"/>
                                </a:lnTo>
                                <a:lnTo>
                                  <a:pt x="129" y="43"/>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 name="Group 24"/>
                      <wpg:cNvGrpSpPr>
                        <a:grpSpLocks/>
                      </wpg:cNvGrpSpPr>
                      <wpg:grpSpPr bwMode="auto">
                        <a:xfrm>
                          <a:off x="10210" y="15377"/>
                          <a:ext cx="109" cy="2"/>
                          <a:chOff x="10210" y="15377"/>
                          <a:chExt cx="109" cy="2"/>
                        </a:xfrm>
                      </wpg:grpSpPr>
                      <wps:wsp>
                        <wps:cNvPr id="30" name="Freeform 25"/>
                        <wps:cNvSpPr>
                          <a:spLocks/>
                        </wps:cNvSpPr>
                        <wps:spPr bwMode="auto">
                          <a:xfrm>
                            <a:off x="10210" y="15377"/>
                            <a:ext cx="109" cy="2"/>
                          </a:xfrm>
                          <a:custGeom>
                            <a:avLst/>
                            <a:gdLst>
                              <a:gd name="T0" fmla="+- 0 10210 10210"/>
                              <a:gd name="T1" fmla="*/ T0 w 109"/>
                              <a:gd name="T2" fmla="+- 0 10319 10210"/>
                              <a:gd name="T3" fmla="*/ T2 w 109"/>
                            </a:gdLst>
                            <a:ahLst/>
                            <a:cxnLst>
                              <a:cxn ang="0">
                                <a:pos x="T1" y="0"/>
                              </a:cxn>
                              <a:cxn ang="0">
                                <a:pos x="T3" y="0"/>
                              </a:cxn>
                            </a:cxnLst>
                            <a:rect l="0" t="0" r="r" b="b"/>
                            <a:pathLst>
                              <a:path w="109">
                                <a:moveTo>
                                  <a:pt x="0" y="0"/>
                                </a:moveTo>
                                <a:lnTo>
                                  <a:pt x="109" y="0"/>
                                </a:lnTo>
                              </a:path>
                            </a:pathLst>
                          </a:custGeom>
                          <a:noFill/>
                          <a:ln w="30480">
                            <a:solidFill>
                              <a:srgbClr val="221D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 name="Group 22"/>
                      <wpg:cNvGrpSpPr>
                        <a:grpSpLocks/>
                      </wpg:cNvGrpSpPr>
                      <wpg:grpSpPr bwMode="auto">
                        <a:xfrm>
                          <a:off x="10237" y="15158"/>
                          <a:ext cx="2" cy="196"/>
                          <a:chOff x="10237" y="15158"/>
                          <a:chExt cx="2" cy="196"/>
                        </a:xfrm>
                      </wpg:grpSpPr>
                      <wps:wsp>
                        <wps:cNvPr id="32" name="Freeform 23"/>
                        <wps:cNvSpPr>
                          <a:spLocks/>
                        </wps:cNvSpPr>
                        <wps:spPr bwMode="auto">
                          <a:xfrm>
                            <a:off x="10237" y="15158"/>
                            <a:ext cx="2" cy="196"/>
                          </a:xfrm>
                          <a:custGeom>
                            <a:avLst/>
                            <a:gdLst>
                              <a:gd name="T0" fmla="+- 0 15158 15158"/>
                              <a:gd name="T1" fmla="*/ 15158 h 196"/>
                              <a:gd name="T2" fmla="+- 0 15354 15158"/>
                              <a:gd name="T3" fmla="*/ 15354 h 196"/>
                            </a:gdLst>
                            <a:ahLst/>
                            <a:cxnLst>
                              <a:cxn ang="0">
                                <a:pos x="0" y="T1"/>
                              </a:cxn>
                              <a:cxn ang="0">
                                <a:pos x="0" y="T3"/>
                              </a:cxn>
                            </a:cxnLst>
                            <a:rect l="0" t="0" r="r" b="b"/>
                            <a:pathLst>
                              <a:path h="196">
                                <a:moveTo>
                                  <a:pt x="0" y="0"/>
                                </a:moveTo>
                                <a:lnTo>
                                  <a:pt x="0" y="196"/>
                                </a:lnTo>
                              </a:path>
                            </a:pathLst>
                          </a:custGeom>
                          <a:noFill/>
                          <a:ln w="35192">
                            <a:solidFill>
                              <a:srgbClr val="221D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 name="Group 20"/>
                      <wpg:cNvGrpSpPr>
                        <a:grpSpLocks/>
                      </wpg:cNvGrpSpPr>
                      <wpg:grpSpPr bwMode="auto">
                        <a:xfrm>
                          <a:off x="10352" y="15158"/>
                          <a:ext cx="2" cy="242"/>
                          <a:chOff x="10352" y="15158"/>
                          <a:chExt cx="2" cy="242"/>
                        </a:xfrm>
                      </wpg:grpSpPr>
                      <wps:wsp>
                        <wps:cNvPr id="34" name="Freeform 21"/>
                        <wps:cNvSpPr>
                          <a:spLocks/>
                        </wps:cNvSpPr>
                        <wps:spPr bwMode="auto">
                          <a:xfrm>
                            <a:off x="10352" y="15158"/>
                            <a:ext cx="2" cy="242"/>
                          </a:xfrm>
                          <a:custGeom>
                            <a:avLst/>
                            <a:gdLst>
                              <a:gd name="T0" fmla="+- 0 15158 15158"/>
                              <a:gd name="T1" fmla="*/ 15158 h 242"/>
                              <a:gd name="T2" fmla="+- 0 15400 15158"/>
                              <a:gd name="T3" fmla="*/ 15400 h 242"/>
                            </a:gdLst>
                            <a:ahLst/>
                            <a:cxnLst>
                              <a:cxn ang="0">
                                <a:pos x="0" y="T1"/>
                              </a:cxn>
                              <a:cxn ang="0">
                                <a:pos x="0" y="T3"/>
                              </a:cxn>
                            </a:cxnLst>
                            <a:rect l="0" t="0" r="r" b="b"/>
                            <a:pathLst>
                              <a:path h="242">
                                <a:moveTo>
                                  <a:pt x="0" y="0"/>
                                </a:moveTo>
                                <a:lnTo>
                                  <a:pt x="0" y="242"/>
                                </a:lnTo>
                              </a:path>
                            </a:pathLst>
                          </a:custGeom>
                          <a:noFill/>
                          <a:ln w="35192">
                            <a:solidFill>
                              <a:srgbClr val="221D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 name="Group 17"/>
                      <wpg:cNvGrpSpPr>
                        <a:grpSpLocks/>
                      </wpg:cNvGrpSpPr>
                      <wpg:grpSpPr bwMode="auto">
                        <a:xfrm>
                          <a:off x="10063" y="15154"/>
                          <a:ext cx="127" cy="284"/>
                          <a:chOff x="10063" y="15154"/>
                          <a:chExt cx="127" cy="284"/>
                        </a:xfrm>
                      </wpg:grpSpPr>
                      <wps:wsp>
                        <wps:cNvPr id="36" name="Freeform 19"/>
                        <wps:cNvSpPr>
                          <a:spLocks/>
                        </wps:cNvSpPr>
                        <wps:spPr bwMode="auto">
                          <a:xfrm>
                            <a:off x="10063" y="15154"/>
                            <a:ext cx="127" cy="284"/>
                          </a:xfrm>
                          <a:custGeom>
                            <a:avLst/>
                            <a:gdLst>
                              <a:gd name="T0" fmla="+- 0 10143 10063"/>
                              <a:gd name="T1" fmla="*/ T0 w 127"/>
                              <a:gd name="T2" fmla="+- 0 15154 15154"/>
                              <a:gd name="T3" fmla="*/ 15154 h 284"/>
                              <a:gd name="T4" fmla="+- 0 10080 10063"/>
                              <a:gd name="T5" fmla="*/ T4 w 127"/>
                              <a:gd name="T6" fmla="+- 0 15177 15154"/>
                              <a:gd name="T7" fmla="*/ 15177 h 284"/>
                              <a:gd name="T8" fmla="+- 0 10063 10063"/>
                              <a:gd name="T9" fmla="*/ T8 w 127"/>
                              <a:gd name="T10" fmla="+- 0 15368 15154"/>
                              <a:gd name="T11" fmla="*/ 15368 h 284"/>
                              <a:gd name="T12" fmla="+- 0 10067 10063"/>
                              <a:gd name="T13" fmla="*/ T12 w 127"/>
                              <a:gd name="T14" fmla="+- 0 15392 15154"/>
                              <a:gd name="T15" fmla="*/ 15392 h 284"/>
                              <a:gd name="T16" fmla="+- 0 10076 10063"/>
                              <a:gd name="T17" fmla="*/ T16 w 127"/>
                              <a:gd name="T18" fmla="+- 0 15412 15154"/>
                              <a:gd name="T19" fmla="*/ 15412 h 284"/>
                              <a:gd name="T20" fmla="+- 0 10091 10063"/>
                              <a:gd name="T21" fmla="*/ T20 w 127"/>
                              <a:gd name="T22" fmla="+- 0 15428 15154"/>
                              <a:gd name="T23" fmla="*/ 15428 h 284"/>
                              <a:gd name="T24" fmla="+- 0 10110 10063"/>
                              <a:gd name="T25" fmla="*/ T24 w 127"/>
                              <a:gd name="T26" fmla="+- 0 15438 15154"/>
                              <a:gd name="T27" fmla="*/ 15438 h 284"/>
                              <a:gd name="T28" fmla="+- 0 10136 10063"/>
                              <a:gd name="T29" fmla="*/ T28 w 127"/>
                              <a:gd name="T30" fmla="+- 0 15436 15154"/>
                              <a:gd name="T31" fmla="*/ 15436 h 284"/>
                              <a:gd name="T32" fmla="+- 0 10157 10063"/>
                              <a:gd name="T33" fmla="*/ T32 w 127"/>
                              <a:gd name="T34" fmla="+- 0 15428 15154"/>
                              <a:gd name="T35" fmla="*/ 15428 h 284"/>
                              <a:gd name="T36" fmla="+- 0 10173 10063"/>
                              <a:gd name="T37" fmla="*/ T36 w 127"/>
                              <a:gd name="T38" fmla="+- 0 15415 15154"/>
                              <a:gd name="T39" fmla="*/ 15415 h 284"/>
                              <a:gd name="T40" fmla="+- 0 10178 10063"/>
                              <a:gd name="T41" fmla="*/ T40 w 127"/>
                              <a:gd name="T42" fmla="+- 0 15406 15154"/>
                              <a:gd name="T43" fmla="*/ 15406 h 284"/>
                              <a:gd name="T44" fmla="+- 0 10138 10063"/>
                              <a:gd name="T45" fmla="*/ T44 w 127"/>
                              <a:gd name="T46" fmla="+- 0 15406 15154"/>
                              <a:gd name="T47" fmla="*/ 15406 h 284"/>
                              <a:gd name="T48" fmla="+- 0 10114 10063"/>
                              <a:gd name="T49" fmla="*/ T48 w 127"/>
                              <a:gd name="T50" fmla="+- 0 15403 15154"/>
                              <a:gd name="T51" fmla="*/ 15403 h 284"/>
                              <a:gd name="T52" fmla="+- 0 10100 10063"/>
                              <a:gd name="T53" fmla="*/ T52 w 127"/>
                              <a:gd name="T54" fmla="+- 0 15390 15154"/>
                              <a:gd name="T55" fmla="*/ 15390 h 284"/>
                              <a:gd name="T56" fmla="+- 0 10094 10063"/>
                              <a:gd name="T57" fmla="*/ T56 w 127"/>
                              <a:gd name="T58" fmla="+- 0 15371 15154"/>
                              <a:gd name="T59" fmla="*/ 15371 h 284"/>
                              <a:gd name="T60" fmla="+- 0 10094 10063"/>
                              <a:gd name="T61" fmla="*/ T60 w 127"/>
                              <a:gd name="T62" fmla="+- 0 15223 15154"/>
                              <a:gd name="T63" fmla="*/ 15223 h 284"/>
                              <a:gd name="T64" fmla="+- 0 10100 10063"/>
                              <a:gd name="T65" fmla="*/ T64 w 127"/>
                              <a:gd name="T66" fmla="+- 0 15200 15154"/>
                              <a:gd name="T67" fmla="*/ 15200 h 284"/>
                              <a:gd name="T68" fmla="+- 0 10114 10063"/>
                              <a:gd name="T69" fmla="*/ T68 w 127"/>
                              <a:gd name="T70" fmla="+- 0 15185 15154"/>
                              <a:gd name="T71" fmla="*/ 15185 h 284"/>
                              <a:gd name="T72" fmla="+- 0 10179 10063"/>
                              <a:gd name="T73" fmla="*/ T72 w 127"/>
                              <a:gd name="T74" fmla="+- 0 15185 15154"/>
                              <a:gd name="T75" fmla="*/ 15185 h 284"/>
                              <a:gd name="T76" fmla="+- 0 10176 10063"/>
                              <a:gd name="T77" fmla="*/ T76 w 127"/>
                              <a:gd name="T78" fmla="+- 0 15179 15154"/>
                              <a:gd name="T79" fmla="*/ 15179 h 284"/>
                              <a:gd name="T80" fmla="+- 0 10161 10063"/>
                              <a:gd name="T81" fmla="*/ T80 w 127"/>
                              <a:gd name="T82" fmla="+- 0 15163 15154"/>
                              <a:gd name="T83" fmla="*/ 15163 h 284"/>
                              <a:gd name="T84" fmla="+- 0 10143 10063"/>
                              <a:gd name="T85" fmla="*/ T84 w 127"/>
                              <a:gd name="T86" fmla="+- 0 15154 15154"/>
                              <a:gd name="T87" fmla="*/ 15154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7" h="284">
                                <a:moveTo>
                                  <a:pt x="80" y="0"/>
                                </a:moveTo>
                                <a:lnTo>
                                  <a:pt x="17" y="23"/>
                                </a:lnTo>
                                <a:lnTo>
                                  <a:pt x="0" y="214"/>
                                </a:lnTo>
                                <a:lnTo>
                                  <a:pt x="4" y="238"/>
                                </a:lnTo>
                                <a:lnTo>
                                  <a:pt x="13" y="258"/>
                                </a:lnTo>
                                <a:lnTo>
                                  <a:pt x="28" y="274"/>
                                </a:lnTo>
                                <a:lnTo>
                                  <a:pt x="47" y="284"/>
                                </a:lnTo>
                                <a:lnTo>
                                  <a:pt x="73" y="282"/>
                                </a:lnTo>
                                <a:lnTo>
                                  <a:pt x="94" y="274"/>
                                </a:lnTo>
                                <a:lnTo>
                                  <a:pt x="110" y="261"/>
                                </a:lnTo>
                                <a:lnTo>
                                  <a:pt x="115" y="252"/>
                                </a:lnTo>
                                <a:lnTo>
                                  <a:pt x="75" y="252"/>
                                </a:lnTo>
                                <a:lnTo>
                                  <a:pt x="51" y="249"/>
                                </a:lnTo>
                                <a:lnTo>
                                  <a:pt x="37" y="236"/>
                                </a:lnTo>
                                <a:lnTo>
                                  <a:pt x="31" y="217"/>
                                </a:lnTo>
                                <a:lnTo>
                                  <a:pt x="31" y="69"/>
                                </a:lnTo>
                                <a:lnTo>
                                  <a:pt x="37" y="46"/>
                                </a:lnTo>
                                <a:lnTo>
                                  <a:pt x="51" y="31"/>
                                </a:lnTo>
                                <a:lnTo>
                                  <a:pt x="116" y="31"/>
                                </a:lnTo>
                                <a:lnTo>
                                  <a:pt x="113" y="25"/>
                                </a:lnTo>
                                <a:lnTo>
                                  <a:pt x="98" y="9"/>
                                </a:lnTo>
                                <a:lnTo>
                                  <a:pt x="80" y="0"/>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18"/>
                        <wps:cNvSpPr>
                          <a:spLocks/>
                        </wps:cNvSpPr>
                        <wps:spPr bwMode="auto">
                          <a:xfrm>
                            <a:off x="10063" y="15154"/>
                            <a:ext cx="127" cy="284"/>
                          </a:xfrm>
                          <a:custGeom>
                            <a:avLst/>
                            <a:gdLst>
                              <a:gd name="T0" fmla="+- 0 10179 10063"/>
                              <a:gd name="T1" fmla="*/ T0 w 127"/>
                              <a:gd name="T2" fmla="+- 0 15185 15154"/>
                              <a:gd name="T3" fmla="*/ 15185 h 284"/>
                              <a:gd name="T4" fmla="+- 0 10114 10063"/>
                              <a:gd name="T5" fmla="*/ T4 w 127"/>
                              <a:gd name="T6" fmla="+- 0 15185 15154"/>
                              <a:gd name="T7" fmla="*/ 15185 h 284"/>
                              <a:gd name="T8" fmla="+- 0 10138 10063"/>
                              <a:gd name="T9" fmla="*/ T8 w 127"/>
                              <a:gd name="T10" fmla="+- 0 15188 15154"/>
                              <a:gd name="T11" fmla="*/ 15188 h 284"/>
                              <a:gd name="T12" fmla="+- 0 10153 10063"/>
                              <a:gd name="T13" fmla="*/ T12 w 127"/>
                              <a:gd name="T14" fmla="+- 0 15201 15154"/>
                              <a:gd name="T15" fmla="*/ 15201 h 284"/>
                              <a:gd name="T16" fmla="+- 0 10159 10063"/>
                              <a:gd name="T17" fmla="*/ T16 w 127"/>
                              <a:gd name="T18" fmla="+- 0 15220 15154"/>
                              <a:gd name="T19" fmla="*/ 15220 h 284"/>
                              <a:gd name="T20" fmla="+- 0 10159 10063"/>
                              <a:gd name="T21" fmla="*/ T20 w 127"/>
                              <a:gd name="T22" fmla="+- 0 15368 15154"/>
                              <a:gd name="T23" fmla="*/ 15368 h 284"/>
                              <a:gd name="T24" fmla="+- 0 10153 10063"/>
                              <a:gd name="T25" fmla="*/ T24 w 127"/>
                              <a:gd name="T26" fmla="+- 0 15392 15154"/>
                              <a:gd name="T27" fmla="*/ 15392 h 284"/>
                              <a:gd name="T28" fmla="+- 0 10138 10063"/>
                              <a:gd name="T29" fmla="*/ T28 w 127"/>
                              <a:gd name="T30" fmla="+- 0 15406 15154"/>
                              <a:gd name="T31" fmla="*/ 15406 h 284"/>
                              <a:gd name="T32" fmla="+- 0 10178 10063"/>
                              <a:gd name="T33" fmla="*/ T32 w 127"/>
                              <a:gd name="T34" fmla="+- 0 15406 15154"/>
                              <a:gd name="T35" fmla="*/ 15406 h 284"/>
                              <a:gd name="T36" fmla="+- 0 10184 10063"/>
                              <a:gd name="T37" fmla="*/ T36 w 127"/>
                              <a:gd name="T38" fmla="+- 0 15398 15154"/>
                              <a:gd name="T39" fmla="*/ 15398 h 284"/>
                              <a:gd name="T40" fmla="+- 0 10189 10063"/>
                              <a:gd name="T41" fmla="*/ T40 w 127"/>
                              <a:gd name="T42" fmla="+- 0 15378 15154"/>
                              <a:gd name="T43" fmla="*/ 15378 h 284"/>
                              <a:gd name="T44" fmla="+- 0 10190 10063"/>
                              <a:gd name="T45" fmla="*/ T44 w 127"/>
                              <a:gd name="T46" fmla="+- 0 15223 15154"/>
                              <a:gd name="T47" fmla="*/ 15223 h 284"/>
                              <a:gd name="T48" fmla="+- 0 10186 10063"/>
                              <a:gd name="T49" fmla="*/ T48 w 127"/>
                              <a:gd name="T50" fmla="+- 0 15199 15154"/>
                              <a:gd name="T51" fmla="*/ 15199 h 284"/>
                              <a:gd name="T52" fmla="+- 0 10179 10063"/>
                              <a:gd name="T53" fmla="*/ T52 w 127"/>
                              <a:gd name="T54" fmla="+- 0 15185 15154"/>
                              <a:gd name="T55" fmla="*/ 15185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27" h="284">
                                <a:moveTo>
                                  <a:pt x="116" y="31"/>
                                </a:moveTo>
                                <a:lnTo>
                                  <a:pt x="51" y="31"/>
                                </a:lnTo>
                                <a:lnTo>
                                  <a:pt x="75" y="34"/>
                                </a:lnTo>
                                <a:lnTo>
                                  <a:pt x="90" y="47"/>
                                </a:lnTo>
                                <a:lnTo>
                                  <a:pt x="96" y="66"/>
                                </a:lnTo>
                                <a:lnTo>
                                  <a:pt x="96" y="214"/>
                                </a:lnTo>
                                <a:lnTo>
                                  <a:pt x="90" y="238"/>
                                </a:lnTo>
                                <a:lnTo>
                                  <a:pt x="75" y="252"/>
                                </a:lnTo>
                                <a:lnTo>
                                  <a:pt x="115" y="252"/>
                                </a:lnTo>
                                <a:lnTo>
                                  <a:pt x="121" y="244"/>
                                </a:lnTo>
                                <a:lnTo>
                                  <a:pt x="126" y="224"/>
                                </a:lnTo>
                                <a:lnTo>
                                  <a:pt x="127" y="69"/>
                                </a:lnTo>
                                <a:lnTo>
                                  <a:pt x="123" y="45"/>
                                </a:lnTo>
                                <a:lnTo>
                                  <a:pt x="116" y="31"/>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 name="Group 13"/>
                      <wpg:cNvGrpSpPr>
                        <a:grpSpLocks/>
                      </wpg:cNvGrpSpPr>
                      <wpg:grpSpPr bwMode="auto">
                        <a:xfrm>
                          <a:off x="10100" y="15209"/>
                          <a:ext cx="53" cy="182"/>
                          <a:chOff x="10100" y="15209"/>
                          <a:chExt cx="53" cy="182"/>
                        </a:xfrm>
                      </wpg:grpSpPr>
                      <wps:wsp>
                        <wps:cNvPr id="39" name="Freeform 16"/>
                        <wps:cNvSpPr>
                          <a:spLocks/>
                        </wps:cNvSpPr>
                        <wps:spPr bwMode="auto">
                          <a:xfrm>
                            <a:off x="10100" y="15209"/>
                            <a:ext cx="53" cy="182"/>
                          </a:xfrm>
                          <a:custGeom>
                            <a:avLst/>
                            <a:gdLst>
                              <a:gd name="T0" fmla="+- 0 10105 10100"/>
                              <a:gd name="T1" fmla="*/ T0 w 53"/>
                              <a:gd name="T2" fmla="+- 0 15214 15209"/>
                              <a:gd name="T3" fmla="*/ 15214 h 182"/>
                              <a:gd name="T4" fmla="+- 0 10109 10100"/>
                              <a:gd name="T5" fmla="*/ T4 w 53"/>
                              <a:gd name="T6" fmla="+- 0 15225 15209"/>
                              <a:gd name="T7" fmla="*/ 15225 h 182"/>
                              <a:gd name="T8" fmla="+- 0 10110 10100"/>
                              <a:gd name="T9" fmla="*/ T8 w 53"/>
                              <a:gd name="T10" fmla="+- 0 15230 15209"/>
                              <a:gd name="T11" fmla="*/ 15230 h 182"/>
                              <a:gd name="T12" fmla="+- 0 10111 10100"/>
                              <a:gd name="T13" fmla="*/ T12 w 53"/>
                              <a:gd name="T14" fmla="+- 0 15237 15209"/>
                              <a:gd name="T15" fmla="*/ 15237 h 182"/>
                              <a:gd name="T16" fmla="+- 0 10112 10100"/>
                              <a:gd name="T17" fmla="*/ T16 w 53"/>
                              <a:gd name="T18" fmla="+- 0 15255 15209"/>
                              <a:gd name="T19" fmla="*/ 15255 h 182"/>
                              <a:gd name="T20" fmla="+- 0 10118 10100"/>
                              <a:gd name="T21" fmla="*/ T20 w 53"/>
                              <a:gd name="T22" fmla="+- 0 15268 15209"/>
                              <a:gd name="T23" fmla="*/ 15268 h 182"/>
                              <a:gd name="T24" fmla="+- 0 10115 10100"/>
                              <a:gd name="T25" fmla="*/ T24 w 53"/>
                              <a:gd name="T26" fmla="+- 0 15273 15209"/>
                              <a:gd name="T27" fmla="*/ 15273 h 182"/>
                              <a:gd name="T28" fmla="+- 0 10111 10100"/>
                              <a:gd name="T29" fmla="*/ T28 w 53"/>
                              <a:gd name="T30" fmla="+- 0 15283 15209"/>
                              <a:gd name="T31" fmla="*/ 15283 h 182"/>
                              <a:gd name="T32" fmla="+- 0 10118 10100"/>
                              <a:gd name="T33" fmla="*/ T32 w 53"/>
                              <a:gd name="T34" fmla="+- 0 15294 15209"/>
                              <a:gd name="T35" fmla="*/ 15294 h 182"/>
                              <a:gd name="T36" fmla="+- 0 10116 10100"/>
                              <a:gd name="T37" fmla="*/ T36 w 53"/>
                              <a:gd name="T38" fmla="+- 0 15296 15209"/>
                              <a:gd name="T39" fmla="*/ 15296 h 182"/>
                              <a:gd name="T40" fmla="+- 0 10117 10100"/>
                              <a:gd name="T41" fmla="*/ T40 w 53"/>
                              <a:gd name="T42" fmla="+- 0 15311 15209"/>
                              <a:gd name="T43" fmla="*/ 15311 h 182"/>
                              <a:gd name="T44" fmla="+- 0 10118 10100"/>
                              <a:gd name="T45" fmla="*/ T44 w 53"/>
                              <a:gd name="T46" fmla="+- 0 15320 15209"/>
                              <a:gd name="T47" fmla="*/ 15320 h 182"/>
                              <a:gd name="T48" fmla="+- 0 10121 10100"/>
                              <a:gd name="T49" fmla="*/ T48 w 53"/>
                              <a:gd name="T50" fmla="+- 0 15330 15209"/>
                              <a:gd name="T51" fmla="*/ 15330 h 182"/>
                              <a:gd name="T52" fmla="+- 0 10119 10100"/>
                              <a:gd name="T53" fmla="*/ T52 w 53"/>
                              <a:gd name="T54" fmla="+- 0 15335 15209"/>
                              <a:gd name="T55" fmla="*/ 15335 h 182"/>
                              <a:gd name="T56" fmla="+- 0 10113 10100"/>
                              <a:gd name="T57" fmla="*/ T56 w 53"/>
                              <a:gd name="T58" fmla="+- 0 15340 15209"/>
                              <a:gd name="T59" fmla="*/ 15340 h 182"/>
                              <a:gd name="T60" fmla="+- 0 10108 10100"/>
                              <a:gd name="T61" fmla="*/ T60 w 53"/>
                              <a:gd name="T62" fmla="+- 0 15347 15209"/>
                              <a:gd name="T63" fmla="*/ 15347 h 182"/>
                              <a:gd name="T64" fmla="+- 0 10108 10100"/>
                              <a:gd name="T65" fmla="*/ T64 w 53"/>
                              <a:gd name="T66" fmla="+- 0 15358 15209"/>
                              <a:gd name="T67" fmla="*/ 15358 h 182"/>
                              <a:gd name="T68" fmla="+- 0 10121 10100"/>
                              <a:gd name="T69" fmla="*/ T68 w 53"/>
                              <a:gd name="T70" fmla="+- 0 15380 15209"/>
                              <a:gd name="T71" fmla="*/ 15380 h 182"/>
                              <a:gd name="T72" fmla="+- 0 10128 10100"/>
                              <a:gd name="T73" fmla="*/ T72 w 53"/>
                              <a:gd name="T74" fmla="+- 0 15391 15209"/>
                              <a:gd name="T75" fmla="*/ 15391 h 182"/>
                              <a:gd name="T76" fmla="+- 0 10129 10100"/>
                              <a:gd name="T77" fmla="*/ T76 w 53"/>
                              <a:gd name="T78" fmla="+- 0 15387 15209"/>
                              <a:gd name="T79" fmla="*/ 15387 h 182"/>
                              <a:gd name="T80" fmla="+- 0 10139 10100"/>
                              <a:gd name="T81" fmla="*/ T80 w 53"/>
                              <a:gd name="T82" fmla="+- 0 15374 15209"/>
                              <a:gd name="T83" fmla="*/ 15374 h 182"/>
                              <a:gd name="T84" fmla="+- 0 10153 10100"/>
                              <a:gd name="T85" fmla="*/ T84 w 53"/>
                              <a:gd name="T86" fmla="+- 0 15348 15209"/>
                              <a:gd name="T87" fmla="*/ 15348 h 182"/>
                              <a:gd name="T88" fmla="+- 0 10139 10100"/>
                              <a:gd name="T89" fmla="*/ T88 w 53"/>
                              <a:gd name="T90" fmla="+- 0 15336 15209"/>
                              <a:gd name="T91" fmla="*/ 15336 h 182"/>
                              <a:gd name="T92" fmla="+- 0 10134 10100"/>
                              <a:gd name="T93" fmla="*/ T92 w 53"/>
                              <a:gd name="T94" fmla="+- 0 15329 15209"/>
                              <a:gd name="T95" fmla="*/ 15329 h 182"/>
                              <a:gd name="T96" fmla="+- 0 10136 10100"/>
                              <a:gd name="T97" fmla="*/ T96 w 53"/>
                              <a:gd name="T98" fmla="+- 0 15320 15209"/>
                              <a:gd name="T99" fmla="*/ 15320 h 182"/>
                              <a:gd name="T100" fmla="+- 0 10141 10100"/>
                              <a:gd name="T101" fmla="*/ T100 w 53"/>
                              <a:gd name="T102" fmla="+- 0 15306 15209"/>
                              <a:gd name="T103" fmla="*/ 15306 h 182"/>
                              <a:gd name="T104" fmla="+- 0 10143 10100"/>
                              <a:gd name="T105" fmla="*/ T104 w 53"/>
                              <a:gd name="T106" fmla="+- 0 15299 15209"/>
                              <a:gd name="T107" fmla="*/ 15299 h 182"/>
                              <a:gd name="T108" fmla="+- 0 10137 10100"/>
                              <a:gd name="T109" fmla="*/ T108 w 53"/>
                              <a:gd name="T110" fmla="+- 0 15294 15209"/>
                              <a:gd name="T111" fmla="*/ 15294 h 182"/>
                              <a:gd name="T112" fmla="+- 0 10137 10100"/>
                              <a:gd name="T113" fmla="*/ T112 w 53"/>
                              <a:gd name="T114" fmla="+- 0 15289 15209"/>
                              <a:gd name="T115" fmla="*/ 15289 h 182"/>
                              <a:gd name="T116" fmla="+- 0 10142 10100"/>
                              <a:gd name="T117" fmla="*/ T116 w 53"/>
                              <a:gd name="T118" fmla="+- 0 15282 15209"/>
                              <a:gd name="T119" fmla="*/ 15282 h 182"/>
                              <a:gd name="T120" fmla="+- 0 10140 10100"/>
                              <a:gd name="T121" fmla="*/ T120 w 53"/>
                              <a:gd name="T122" fmla="+- 0 15275 15209"/>
                              <a:gd name="T123" fmla="*/ 15275 h 182"/>
                              <a:gd name="T124" fmla="+- 0 10138 10100"/>
                              <a:gd name="T125" fmla="*/ T124 w 53"/>
                              <a:gd name="T126" fmla="+- 0 15267 15209"/>
                              <a:gd name="T127" fmla="*/ 15267 h 182"/>
                              <a:gd name="T128" fmla="+- 0 10142 10100"/>
                              <a:gd name="T129" fmla="*/ T128 w 53"/>
                              <a:gd name="T130" fmla="+- 0 15255 15209"/>
                              <a:gd name="T131" fmla="*/ 15255 h 182"/>
                              <a:gd name="T132" fmla="+- 0 10142 10100"/>
                              <a:gd name="T133" fmla="*/ T132 w 53"/>
                              <a:gd name="T134" fmla="+- 0 15248 15209"/>
                              <a:gd name="T135" fmla="*/ 15248 h 182"/>
                              <a:gd name="T136" fmla="+- 0 10129 10100"/>
                              <a:gd name="T137" fmla="*/ T136 w 53"/>
                              <a:gd name="T138" fmla="+- 0 15237 15209"/>
                              <a:gd name="T139" fmla="*/ 15237 h 182"/>
                              <a:gd name="T140" fmla="+- 0 10116 10100"/>
                              <a:gd name="T141" fmla="*/ T140 w 53"/>
                              <a:gd name="T142" fmla="+- 0 15235 15209"/>
                              <a:gd name="T143" fmla="*/ 15235 h 182"/>
                              <a:gd name="T144" fmla="+- 0 10116 10100"/>
                              <a:gd name="T145" fmla="*/ T144 w 53"/>
                              <a:gd name="T146" fmla="+- 0 15230 15209"/>
                              <a:gd name="T147" fmla="*/ 15230 h 182"/>
                              <a:gd name="T148" fmla="+- 0 10118 10100"/>
                              <a:gd name="T149" fmla="*/ T148 w 53"/>
                              <a:gd name="T150" fmla="+- 0 15223 15209"/>
                              <a:gd name="T151" fmla="*/ 15223 h 182"/>
                              <a:gd name="T152" fmla="+- 0 10117 10100"/>
                              <a:gd name="T153" fmla="*/ T152 w 53"/>
                              <a:gd name="T154" fmla="+- 0 15219 15209"/>
                              <a:gd name="T155" fmla="*/ 15219 h 182"/>
                              <a:gd name="T156" fmla="+- 0 10113 10100"/>
                              <a:gd name="T157" fmla="*/ T156 w 53"/>
                              <a:gd name="T158" fmla="+- 0 15212 15209"/>
                              <a:gd name="T159" fmla="*/ 15212 h 1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3" h="182">
                                <a:moveTo>
                                  <a:pt x="0" y="0"/>
                                </a:moveTo>
                                <a:lnTo>
                                  <a:pt x="5" y="5"/>
                                </a:lnTo>
                                <a:lnTo>
                                  <a:pt x="12" y="15"/>
                                </a:lnTo>
                                <a:lnTo>
                                  <a:pt x="9" y="16"/>
                                </a:lnTo>
                                <a:lnTo>
                                  <a:pt x="10" y="20"/>
                                </a:lnTo>
                                <a:lnTo>
                                  <a:pt x="10" y="21"/>
                                </a:lnTo>
                                <a:lnTo>
                                  <a:pt x="11" y="23"/>
                                </a:lnTo>
                                <a:lnTo>
                                  <a:pt x="11" y="28"/>
                                </a:lnTo>
                                <a:lnTo>
                                  <a:pt x="11" y="35"/>
                                </a:lnTo>
                                <a:lnTo>
                                  <a:pt x="12" y="46"/>
                                </a:lnTo>
                                <a:lnTo>
                                  <a:pt x="15" y="52"/>
                                </a:lnTo>
                                <a:lnTo>
                                  <a:pt x="18" y="59"/>
                                </a:lnTo>
                                <a:lnTo>
                                  <a:pt x="17" y="62"/>
                                </a:lnTo>
                                <a:lnTo>
                                  <a:pt x="15" y="64"/>
                                </a:lnTo>
                                <a:lnTo>
                                  <a:pt x="13" y="67"/>
                                </a:lnTo>
                                <a:lnTo>
                                  <a:pt x="11" y="74"/>
                                </a:lnTo>
                                <a:lnTo>
                                  <a:pt x="19" y="82"/>
                                </a:lnTo>
                                <a:lnTo>
                                  <a:pt x="18" y="85"/>
                                </a:lnTo>
                                <a:lnTo>
                                  <a:pt x="18" y="87"/>
                                </a:lnTo>
                                <a:lnTo>
                                  <a:pt x="16" y="87"/>
                                </a:lnTo>
                                <a:lnTo>
                                  <a:pt x="9" y="91"/>
                                </a:lnTo>
                                <a:lnTo>
                                  <a:pt x="17" y="102"/>
                                </a:lnTo>
                                <a:lnTo>
                                  <a:pt x="20" y="110"/>
                                </a:lnTo>
                                <a:lnTo>
                                  <a:pt x="18" y="111"/>
                                </a:lnTo>
                                <a:lnTo>
                                  <a:pt x="20" y="117"/>
                                </a:lnTo>
                                <a:lnTo>
                                  <a:pt x="21" y="121"/>
                                </a:lnTo>
                                <a:lnTo>
                                  <a:pt x="19" y="125"/>
                                </a:lnTo>
                                <a:lnTo>
                                  <a:pt x="19" y="126"/>
                                </a:lnTo>
                                <a:lnTo>
                                  <a:pt x="16" y="129"/>
                                </a:lnTo>
                                <a:lnTo>
                                  <a:pt x="13" y="131"/>
                                </a:lnTo>
                                <a:lnTo>
                                  <a:pt x="11" y="134"/>
                                </a:lnTo>
                                <a:lnTo>
                                  <a:pt x="8" y="138"/>
                                </a:lnTo>
                                <a:lnTo>
                                  <a:pt x="7" y="144"/>
                                </a:lnTo>
                                <a:lnTo>
                                  <a:pt x="8" y="149"/>
                                </a:lnTo>
                                <a:lnTo>
                                  <a:pt x="14" y="162"/>
                                </a:lnTo>
                                <a:lnTo>
                                  <a:pt x="21" y="171"/>
                                </a:lnTo>
                                <a:lnTo>
                                  <a:pt x="24" y="174"/>
                                </a:lnTo>
                                <a:lnTo>
                                  <a:pt x="28" y="182"/>
                                </a:lnTo>
                                <a:lnTo>
                                  <a:pt x="28" y="181"/>
                                </a:lnTo>
                                <a:lnTo>
                                  <a:pt x="29" y="178"/>
                                </a:lnTo>
                                <a:lnTo>
                                  <a:pt x="33" y="174"/>
                                </a:lnTo>
                                <a:lnTo>
                                  <a:pt x="39" y="165"/>
                                </a:lnTo>
                                <a:lnTo>
                                  <a:pt x="46" y="157"/>
                                </a:lnTo>
                                <a:lnTo>
                                  <a:pt x="53" y="139"/>
                                </a:lnTo>
                                <a:lnTo>
                                  <a:pt x="43" y="134"/>
                                </a:lnTo>
                                <a:lnTo>
                                  <a:pt x="39" y="127"/>
                                </a:lnTo>
                                <a:lnTo>
                                  <a:pt x="36" y="126"/>
                                </a:lnTo>
                                <a:lnTo>
                                  <a:pt x="34" y="120"/>
                                </a:lnTo>
                                <a:lnTo>
                                  <a:pt x="36" y="115"/>
                                </a:lnTo>
                                <a:lnTo>
                                  <a:pt x="36" y="111"/>
                                </a:lnTo>
                                <a:lnTo>
                                  <a:pt x="39" y="105"/>
                                </a:lnTo>
                                <a:lnTo>
                                  <a:pt x="41" y="97"/>
                                </a:lnTo>
                                <a:lnTo>
                                  <a:pt x="42" y="94"/>
                                </a:lnTo>
                                <a:lnTo>
                                  <a:pt x="43" y="90"/>
                                </a:lnTo>
                                <a:lnTo>
                                  <a:pt x="41" y="89"/>
                                </a:lnTo>
                                <a:lnTo>
                                  <a:pt x="37" y="85"/>
                                </a:lnTo>
                                <a:lnTo>
                                  <a:pt x="37" y="84"/>
                                </a:lnTo>
                                <a:lnTo>
                                  <a:pt x="37" y="80"/>
                                </a:lnTo>
                                <a:lnTo>
                                  <a:pt x="40" y="78"/>
                                </a:lnTo>
                                <a:lnTo>
                                  <a:pt x="42" y="73"/>
                                </a:lnTo>
                                <a:lnTo>
                                  <a:pt x="43" y="71"/>
                                </a:lnTo>
                                <a:lnTo>
                                  <a:pt x="40" y="66"/>
                                </a:lnTo>
                                <a:lnTo>
                                  <a:pt x="40" y="63"/>
                                </a:lnTo>
                                <a:lnTo>
                                  <a:pt x="38" y="58"/>
                                </a:lnTo>
                                <a:lnTo>
                                  <a:pt x="40" y="53"/>
                                </a:lnTo>
                                <a:lnTo>
                                  <a:pt x="42" y="46"/>
                                </a:lnTo>
                                <a:lnTo>
                                  <a:pt x="42" y="44"/>
                                </a:lnTo>
                                <a:lnTo>
                                  <a:pt x="42" y="39"/>
                                </a:lnTo>
                                <a:lnTo>
                                  <a:pt x="43" y="28"/>
                                </a:lnTo>
                                <a:lnTo>
                                  <a:pt x="29" y="28"/>
                                </a:lnTo>
                                <a:lnTo>
                                  <a:pt x="27" y="26"/>
                                </a:lnTo>
                                <a:lnTo>
                                  <a:pt x="16" y="26"/>
                                </a:lnTo>
                                <a:lnTo>
                                  <a:pt x="16" y="25"/>
                                </a:lnTo>
                                <a:lnTo>
                                  <a:pt x="16" y="21"/>
                                </a:lnTo>
                                <a:lnTo>
                                  <a:pt x="18" y="17"/>
                                </a:lnTo>
                                <a:lnTo>
                                  <a:pt x="18" y="14"/>
                                </a:lnTo>
                                <a:lnTo>
                                  <a:pt x="19" y="11"/>
                                </a:lnTo>
                                <a:lnTo>
                                  <a:pt x="17" y="10"/>
                                </a:lnTo>
                                <a:lnTo>
                                  <a:pt x="15" y="6"/>
                                </a:lnTo>
                                <a:lnTo>
                                  <a:pt x="13" y="3"/>
                                </a:lnTo>
                                <a:lnTo>
                                  <a:pt x="0" y="0"/>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15"/>
                        <wps:cNvSpPr>
                          <a:spLocks/>
                        </wps:cNvSpPr>
                        <wps:spPr bwMode="auto">
                          <a:xfrm>
                            <a:off x="10100" y="15209"/>
                            <a:ext cx="53" cy="182"/>
                          </a:xfrm>
                          <a:custGeom>
                            <a:avLst/>
                            <a:gdLst>
                              <a:gd name="T0" fmla="+- 0 10140 10100"/>
                              <a:gd name="T1" fmla="*/ T0 w 53"/>
                              <a:gd name="T2" fmla="+- 0 15210 15209"/>
                              <a:gd name="T3" fmla="*/ 15210 h 182"/>
                              <a:gd name="T4" fmla="+- 0 10135 10100"/>
                              <a:gd name="T5" fmla="*/ T4 w 53"/>
                              <a:gd name="T6" fmla="+- 0 15223 15209"/>
                              <a:gd name="T7" fmla="*/ 15223 h 182"/>
                              <a:gd name="T8" fmla="+- 0 10136 10100"/>
                              <a:gd name="T9" fmla="*/ T8 w 53"/>
                              <a:gd name="T10" fmla="+- 0 15229 15209"/>
                              <a:gd name="T11" fmla="*/ 15229 h 182"/>
                              <a:gd name="T12" fmla="+- 0 10138 10100"/>
                              <a:gd name="T13" fmla="*/ T12 w 53"/>
                              <a:gd name="T14" fmla="+- 0 15232 15209"/>
                              <a:gd name="T15" fmla="*/ 15232 h 182"/>
                              <a:gd name="T16" fmla="+- 0 10137 10100"/>
                              <a:gd name="T17" fmla="*/ T16 w 53"/>
                              <a:gd name="T18" fmla="+- 0 15234 15209"/>
                              <a:gd name="T19" fmla="*/ 15234 h 182"/>
                              <a:gd name="T20" fmla="+- 0 10135 10100"/>
                              <a:gd name="T21" fmla="*/ T20 w 53"/>
                              <a:gd name="T22" fmla="+- 0 15237 15209"/>
                              <a:gd name="T23" fmla="*/ 15237 h 182"/>
                              <a:gd name="T24" fmla="+- 0 10134 10100"/>
                              <a:gd name="T25" fmla="*/ T24 w 53"/>
                              <a:gd name="T26" fmla="+- 0 15237 15209"/>
                              <a:gd name="T27" fmla="*/ 15237 h 182"/>
                              <a:gd name="T28" fmla="+- 0 10143 10100"/>
                              <a:gd name="T29" fmla="*/ T28 w 53"/>
                              <a:gd name="T30" fmla="+- 0 15237 15209"/>
                              <a:gd name="T31" fmla="*/ 15237 h 182"/>
                              <a:gd name="T32" fmla="+- 0 10143 10100"/>
                              <a:gd name="T33" fmla="*/ T32 w 53"/>
                              <a:gd name="T34" fmla="+- 0 15235 15209"/>
                              <a:gd name="T35" fmla="*/ 15235 h 182"/>
                              <a:gd name="T36" fmla="+- 0 10143 10100"/>
                              <a:gd name="T37" fmla="*/ T36 w 53"/>
                              <a:gd name="T38" fmla="+- 0 15225 15209"/>
                              <a:gd name="T39" fmla="*/ 15225 h 182"/>
                              <a:gd name="T40" fmla="+- 0 10147 10100"/>
                              <a:gd name="T41" fmla="*/ T40 w 53"/>
                              <a:gd name="T42" fmla="+- 0 15219 15209"/>
                              <a:gd name="T43" fmla="*/ 15219 h 182"/>
                              <a:gd name="T44" fmla="+- 0 10150 10100"/>
                              <a:gd name="T45" fmla="*/ T44 w 53"/>
                              <a:gd name="T46" fmla="+- 0 15212 15209"/>
                              <a:gd name="T47" fmla="*/ 15212 h 182"/>
                              <a:gd name="T48" fmla="+- 0 10153 10100"/>
                              <a:gd name="T49" fmla="*/ T48 w 53"/>
                              <a:gd name="T50" fmla="+- 0 15210 15209"/>
                              <a:gd name="T51" fmla="*/ 15210 h 182"/>
                              <a:gd name="T52" fmla="+- 0 10140 10100"/>
                              <a:gd name="T53" fmla="*/ T52 w 53"/>
                              <a:gd name="T54" fmla="+- 0 15210 15209"/>
                              <a:gd name="T55" fmla="*/ 15210 h 1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3" h="182">
                                <a:moveTo>
                                  <a:pt x="40" y="1"/>
                                </a:moveTo>
                                <a:lnTo>
                                  <a:pt x="35" y="14"/>
                                </a:lnTo>
                                <a:lnTo>
                                  <a:pt x="36" y="20"/>
                                </a:lnTo>
                                <a:lnTo>
                                  <a:pt x="38" y="23"/>
                                </a:lnTo>
                                <a:lnTo>
                                  <a:pt x="37" y="25"/>
                                </a:lnTo>
                                <a:lnTo>
                                  <a:pt x="35" y="28"/>
                                </a:lnTo>
                                <a:lnTo>
                                  <a:pt x="34" y="28"/>
                                </a:lnTo>
                                <a:lnTo>
                                  <a:pt x="43" y="28"/>
                                </a:lnTo>
                                <a:lnTo>
                                  <a:pt x="43" y="26"/>
                                </a:lnTo>
                                <a:lnTo>
                                  <a:pt x="43" y="16"/>
                                </a:lnTo>
                                <a:lnTo>
                                  <a:pt x="47" y="10"/>
                                </a:lnTo>
                                <a:lnTo>
                                  <a:pt x="50" y="3"/>
                                </a:lnTo>
                                <a:lnTo>
                                  <a:pt x="53" y="1"/>
                                </a:lnTo>
                                <a:lnTo>
                                  <a:pt x="40" y="1"/>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14"/>
                        <wps:cNvSpPr>
                          <a:spLocks/>
                        </wps:cNvSpPr>
                        <wps:spPr bwMode="auto">
                          <a:xfrm>
                            <a:off x="10100" y="15209"/>
                            <a:ext cx="53" cy="182"/>
                          </a:xfrm>
                          <a:custGeom>
                            <a:avLst/>
                            <a:gdLst>
                              <a:gd name="T0" fmla="+- 0 10125 10100"/>
                              <a:gd name="T1" fmla="*/ T0 w 53"/>
                              <a:gd name="T2" fmla="+- 0 15232 15209"/>
                              <a:gd name="T3" fmla="*/ 15232 h 182"/>
                              <a:gd name="T4" fmla="+- 0 10119 10100"/>
                              <a:gd name="T5" fmla="*/ T4 w 53"/>
                              <a:gd name="T6" fmla="+- 0 15233 15209"/>
                              <a:gd name="T7" fmla="*/ 15233 h 182"/>
                              <a:gd name="T8" fmla="+- 0 10116 10100"/>
                              <a:gd name="T9" fmla="*/ T8 w 53"/>
                              <a:gd name="T10" fmla="+- 0 15235 15209"/>
                              <a:gd name="T11" fmla="*/ 15235 h 182"/>
                              <a:gd name="T12" fmla="+- 0 10127 10100"/>
                              <a:gd name="T13" fmla="*/ T12 w 53"/>
                              <a:gd name="T14" fmla="+- 0 15235 15209"/>
                              <a:gd name="T15" fmla="*/ 15235 h 182"/>
                              <a:gd name="T16" fmla="+- 0 10125 10100"/>
                              <a:gd name="T17" fmla="*/ T16 w 53"/>
                              <a:gd name="T18" fmla="+- 0 15232 15209"/>
                              <a:gd name="T19" fmla="*/ 15232 h 182"/>
                            </a:gdLst>
                            <a:ahLst/>
                            <a:cxnLst>
                              <a:cxn ang="0">
                                <a:pos x="T1" y="T3"/>
                              </a:cxn>
                              <a:cxn ang="0">
                                <a:pos x="T5" y="T7"/>
                              </a:cxn>
                              <a:cxn ang="0">
                                <a:pos x="T9" y="T11"/>
                              </a:cxn>
                              <a:cxn ang="0">
                                <a:pos x="T13" y="T15"/>
                              </a:cxn>
                              <a:cxn ang="0">
                                <a:pos x="T17" y="T19"/>
                              </a:cxn>
                            </a:cxnLst>
                            <a:rect l="0" t="0" r="r" b="b"/>
                            <a:pathLst>
                              <a:path w="53" h="182">
                                <a:moveTo>
                                  <a:pt x="25" y="23"/>
                                </a:moveTo>
                                <a:lnTo>
                                  <a:pt x="19" y="24"/>
                                </a:lnTo>
                                <a:lnTo>
                                  <a:pt x="16" y="26"/>
                                </a:lnTo>
                                <a:lnTo>
                                  <a:pt x="27" y="26"/>
                                </a:lnTo>
                                <a:lnTo>
                                  <a:pt x="25" y="23"/>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A7433CC" id="Group 16" o:spid="_x0000_s1026" style="position:absolute;margin-left:480.4pt;margin-top:756.5pt;width:38.6pt;height:15.9pt;z-index:-251657216;mso-position-horizontal-relative:page;mso-position-vertical-relative:page" coordorigin="9608,15130" coordsize="772,3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">
              <v:group id="Group 34" o:spid="_x0000_s1027" style="position:absolute;left:9618;top:15155;width:135;height:248" coordorigin="9618,15155" coordsize="135,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Freeform 37" o:spid="_x0000_s1028" style="position:absolute;left:9618;top:15155;width:135;height:248;visibility:visible;mso-wrap-style:square;v-text-anchor:top" coordsize="135,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" path="m67,l8,30,,81,1,182r25,56l75,248r24,-4l116,234r11,-16l131,202r-76,l54,196,54,52r1,-6l132,46,124,26,112,11,93,3,67,xe" fillcolor="#221d1f" stroked="f">
                  <v:path arrowok="t" o:connecttype="custom" o:connectlocs="67,15155;8,15185;0,15236;1,15337;26,15393;75,15403;99,15399;116,15389;127,15373;131,15357;55,15357;54,15351;54,15207;55,15201;132,15201;124,15181;112,15166;93,15158;67,15155" o:connectangles="0,0,0,0,0,0,0,0,0,0,0,0,0,0,0,0,0,0,0"/>
                </v:shape>
                <v:shape id="Freeform 36" o:spid="_x0000_s1029" style="position:absolute;left:9618;top:15155;width:135;height:248;visibility:visible;mso-wrap-style:square;v-text-anchor:top" coordsize="135,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" path="m135,138r-55,l80,196r,6l131,202r2,-6l133,195r2,-28l135,138xe" fillcolor="#221d1f" stroked="f">
                  <v:path arrowok="t" o:connecttype="custom" o:connectlocs="135,15293;80,15293;80,15351;80,15357;131,15357;133,15351;133,15350;135,15322;135,15293" o:connectangles="0,0,0,0,0,0,0,0,0"/>
                </v:shape>
                <v:shape id="Freeform 35" o:spid="_x0000_s1030" style="position:absolute;left:9618;top:15155;width:135;height:248;visibility:visible;mso-wrap-style:square;v-text-anchor:top" coordsize="135,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" path="m132,46r-52,l80,52r,46l135,98,134,73,132,46xe" fillcolor="#221d1f" stroked="f">
                  <v:path arrowok="t" o:connecttype="custom" o:connectlocs="132,15201;80,15201;80,15207;80,15253;135,15253;134,15228;132,15201" o:connectangles="0,0,0,0,0,0,0"/>
                </v:shape>
              </v:group>
              <v:group id="Group 30" o:spid="_x0000_s1031" style="position:absolute;left:9765;top:15158;width:133;height:242" coordorigin="9765,15158"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33" o:spid="_x0000_s1032" style="position:absolute;left:9765;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" path="m42,l13,66,3,126,,194r,48l53,242r,-40l132,202r,-8l132,170r-1,-13l53,157r,-25l55,109,57,89,60,71,64,55r51,l113,47,106,30,98,14,42,xe" fillcolor="#221d1f" stroked="f">
                  <v:path arrowok="t" o:connecttype="custom" o:connectlocs="42,15158;13,15224;3,15284;0,15352;0,15400;53,15400;53,15360;132,15360;132,15352;132,15328;131,15315;53,15315;53,15290;55,15267;57,15247;60,15229;64,15213;115,15213;113,15205;106,15188;98,15172;42,15158" o:connectangles="0,0,0,0,0,0,0,0,0,0,0,0,0,0,0,0,0,0,0,0,0,0"/>
                </v:shape>
                <v:shape id="Freeform 32" o:spid="_x0000_s1033" style="position:absolute;left:9765;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" path="m132,202r-53,l79,242r53,l132,202xe" fillcolor="#221d1f" stroked="f">
                  <v:path arrowok="t" o:connecttype="custom" o:connectlocs="132,15360;79,15360;79,15400;132,15400;132,15360" o:connectangles="0,0,0,0,0"/>
                </v:shape>
                <v:shape id="Freeform 31" o:spid="_x0000_s1034" style="position:absolute;left:9765;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" path="m115,55r-51,l69,68r4,17l76,105r2,22l79,153r-26,4l131,157,123,84,118,65,115,55xe" fillcolor="#221d1f" stroked="f">
                  <v:path arrowok="t" o:connecttype="custom" o:connectlocs="115,15213;64,15213;69,15226;73,15243;76,15263;78,15285;79,15311;53,15315;131,15315;123,15242;118,15223;115,15213" o:connectangles="0,0,0,0,0,0,0,0,0,0,0,0"/>
                </v:shape>
              </v:group>
              <v:group id="Group 26" o:spid="_x0000_s1035" style="position:absolute;left:9914;top:15158;width:137;height:242" coordorigin="9914,15158" coordsize="137,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29" o:spid="_x0000_s1036" style="position:absolute;left:9914;top:15158;width:137;height:242;visibility:visible;mso-wrap-style:square;v-text-anchor:top" coordsize="137,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" path="m,l,242r54,l54,133r64,l117,122r10,-11l132,92r-80,l52,43r77,l127,32,118,16,103,5,84,1,,xe" fillcolor="#221d1f" stroked="f">
                  <v:path arrowok="t" o:connecttype="custom" o:connectlocs="0,15158;0,15400;54,15400;54,15291;118,15291;117,15280;127,15269;132,15250;52,15250;52,15201;129,15201;127,15190;118,15174;103,15163;84,15159;0,15158" o:connectangles="0,0,0,0,0,0,0,0,0,0,0,0,0,0,0,0"/>
                </v:shape>
                <v:shape id="Freeform 28" o:spid="_x0000_s1037" style="position:absolute;left:9914;top:15158;width:137;height:242;visibility:visible;mso-wrap-style:square;v-text-anchor:top" coordsize="137,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" path="m118,133r-51,l81,242r55,l118,133xe" fillcolor="#221d1f" stroked="f">
                  <v:path arrowok="t" o:connecttype="custom" o:connectlocs="118,15291;67,15291;81,15400;136,15400;118,15291" o:connectangles="0,0,0,0,0"/>
                </v:shape>
                <v:shape id="Freeform 27" o:spid="_x0000_s1038" style="position:absolute;left:9914;top:15158;width:137;height:242;visibility:visible;mso-wrap-style:square;v-text-anchor:top" coordsize="137,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" path="m129,43r-53,l81,50r,36l77,92r55,l133,90,132,57,129,43xe" fillcolor="#221d1f" stroked="f">
                  <v:path arrowok="t" o:connecttype="custom" o:connectlocs="129,15201;76,15201;81,15208;81,15244;77,15250;132,15250;133,15248;132,15215;129,15201" o:connectangles="0,0,0,0,0,0,0,0,0"/>
                </v:shape>
              </v:group>
              <v:group id="Group 24" o:spid="_x0000_s1039" style="position:absolute;left:10210;top:15377;width:109;height:2" coordorigin="10210,15377" coordsize="1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Freeform 25" o:spid="_x0000_s1040" style="position:absolute;left:10210;top:15377;width:109;height:2;visibility:visible;mso-wrap-style:square;v-text-anchor:top" coordsize="1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" path="m,l109,e" filled="f" strokecolor="#221d1f" strokeweight="2.4pt">
                  <v:path arrowok="t" o:connecttype="custom" o:connectlocs="0,0;109,0" o:connectangles="0,0"/>
                </v:shape>
              </v:group>
              <v:group id="Group 22" o:spid="_x0000_s1041" style="position:absolute;left:10237;top:15158;width:2;height:196" coordorigin="10237,15158" coordsize="2,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23" o:spid="_x0000_s1042" style="position:absolute;left:10237;top:15158;width:2;height:196;visibility:visible;mso-wrap-style:square;v-text-anchor:top" coordsize="2,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" path="m,l,196e" filled="f" strokecolor="#221d1f" strokeweight=".97756mm">
                  <v:path arrowok="t" o:connecttype="custom" o:connectlocs="0,15158;0,15354" o:connectangles="0,0"/>
                </v:shape>
              </v:group>
              <v:group id="Group 20" o:spid="_x0000_s1043" style="position:absolute;left:10352;top:15158;width:2;height:242" coordorigin="10352,15158" coordsize="2,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21" o:spid="_x0000_s1044" style="position:absolute;left:10352;top:15158;width:2;height:242;visibility:visible;mso-wrap-style:square;v-text-anchor:top" coordsize="2,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" path="m,l,242e" filled="f" strokecolor="#221d1f" strokeweight=".97756mm">
                  <v:path arrowok="t" o:connecttype="custom" o:connectlocs="0,15158;0,15400" o:connectangles="0,0"/>
                </v:shape>
              </v:group>
              <v:group id="Group 17" o:spid="_x0000_s1045" style="position:absolute;left:10063;top:15154;width:127;height:284" coordorigin="10063,15154" coordsize="127,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Freeform 19" o:spid="_x0000_s1046" style="position:absolute;left:10063;top:15154;width:127;height:284;visibility:visible;mso-wrap-style:square;v-text-anchor:top" coordsize="127,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" path="m80,l17,23,,214r4,24l13,258r15,16l47,284r26,-2l94,274r16,-13l115,252r-40,l51,249,37,236,31,217,31,69,37,46,51,31r65,l113,25,98,9,80,xe" fillcolor="#221d1f" stroked="f">
                  <v:path arrowok="t" o:connecttype="custom" o:connectlocs="80,15154;17,15177;0,15368;4,15392;13,15412;28,15428;47,15438;73,15436;94,15428;110,15415;115,15406;75,15406;51,15403;37,15390;31,15371;31,15223;37,15200;51,15185;116,15185;113,15179;98,15163;80,15154" o:connectangles="0,0,0,0,0,0,0,0,0,0,0,0,0,0,0,0,0,0,0,0,0,0"/>
                </v:shape>
                <v:shape id="Freeform 18" o:spid="_x0000_s1047" style="position:absolute;left:10063;top:15154;width:127;height:284;visibility:visible;mso-wrap-style:square;v-text-anchor:top" coordsize="127,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" path="m116,31r-65,l75,34,90,47r6,19l96,214r-6,24l75,252r40,l121,244r5,-20l127,69,123,45,116,31xe" fillcolor="#221d1f" stroked="f">
                  <v:path arrowok="t" o:connecttype="custom" o:connectlocs="116,15185;51,15185;75,15188;90,15201;96,15220;96,15368;90,15392;75,15406;115,15406;121,15398;126,15378;127,15223;123,15199;116,15185" o:connectangles="0,0,0,0,0,0,0,0,0,0,0,0,0,0"/>
                </v:shape>
              </v:group>
              <v:group id="Group 13" o:spid="_x0000_s1048" style="position:absolute;left:10100;top:15209;width:53;height:182" coordorigin="10100,15209" coordsize="53,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Freeform 16" o:spid="_x0000_s1049" style="position:absolute;left:10100;top:15209;width:53;height:182;visibility:visible;mso-wrap-style:square;v-text-anchor:top" coordsize="53,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" path="m,l5,5r7,10l9,16r1,4l10,21r1,2l11,28r,7l12,46r3,6l18,59r-1,3l15,64r-2,3l11,74r8,8l18,85r,2l16,87,9,91r8,11l20,110r-2,1l20,117r1,4l19,125r,1l16,129r-3,2l11,134r-3,4l7,144r1,5l14,162r7,9l24,174r4,8l28,181r1,-3l33,174r6,-9l46,157r7,-18l43,134r-4,-7l36,126r-2,-6l36,115r,-4l39,105r2,-8l42,94r1,-4l41,89,37,85r,-1l37,80r3,-2l42,73r1,-2l40,66r,-3l38,58r2,-5l42,46r,-2l42,39,43,28r-14,l27,26r-11,l16,25r,-4l18,17r,-3l19,11,17,10,15,6,13,3,,xe" fillcolor="#221d1f" stroked="f">
                  <v:path arrowok="t" o:connecttype="custom" o:connectlocs="5,15214;9,15225;10,15230;11,15237;12,15255;18,15268;15,15273;11,15283;18,15294;16,15296;17,15311;18,15320;21,15330;19,15335;13,15340;8,15347;8,15358;21,15380;28,15391;29,15387;39,15374;53,15348;39,15336;34,15329;36,15320;41,15306;43,15299;37,15294;37,15289;42,15282;40,15275;38,15267;42,15255;42,15248;29,15237;16,15235;16,15230;18,15223;17,15219;13,15212" o:connectangles="0,0,0,0,0,0,0,0,0,0,0,0,0,0,0,0,0,0,0,0,0,0,0,0,0,0,0,0,0,0,0,0,0,0,0,0,0,0,0,0"/>
                </v:shape>
                <v:shape id="Freeform 15" o:spid="_x0000_s1050" style="position:absolute;left:10100;top:15209;width:53;height:182;visibility:visible;mso-wrap-style:square;v-text-anchor:top" coordsize="53,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" path="m40,1l35,14r1,6l38,23r-1,2l35,28r-1,l43,28r,-2l43,16r4,-6l50,3,53,1,40,1xe" fillcolor="#221d1f" stroked="f">
                  <v:path arrowok="t" o:connecttype="custom" o:connectlocs="40,15210;35,15223;36,15229;38,15232;37,15234;35,15237;34,15237;43,15237;43,15235;43,15225;47,15219;50,15212;53,15210;40,15210" o:connectangles="0,0,0,0,0,0,0,0,0,0,0,0,0,0"/>
                </v:shape>
                <v:shape id="Freeform 14" o:spid="_x0000_s1051" style="position:absolute;left:10100;top:15209;width:53;height:182;visibility:visible;mso-wrap-style:square;v-text-anchor:top" coordsize="53,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" path="m25,23r-6,1l16,26r11,l25,23xe" fillcolor="#221d1f" stroked="f">
                  <v:path arrowok="t" o:connecttype="custom" o:connectlocs="25,15232;19,15233;16,15235;27,15235;25,15232" o:connectangles="0,0,0,0,0"/>
                </v:shape>
              </v:group>
              <w10:wrap anchorx="page" anchory="page"/>
            </v:group>
          </w:pict>
        </mc:Fallback>
      </mc:AlternateContent>
    </w:r>
    <w:r>
      <w:rPr>
        <w:noProof/>
      </w:rPr>
      <mc:AlternateContent>
        <mc:Choice Requires="wpg">
          <w:drawing>
            <wp:anchor distT="0" distB="0" distL="114300" distR="114300" simplePos="0" relativeHeight="251660288" behindDoc="1" locked="0" layoutInCell="1" allowOverlap="1">
              <wp:simplePos x="0" y="0"/>
              <wp:positionH relativeFrom="page">
                <wp:posOffset>6598920</wp:posOffset>
              </wp:positionH>
              <wp:positionV relativeFrom="page">
                <wp:posOffset>9618980</wp:posOffset>
              </wp:positionV>
              <wp:extent cx="192405" cy="16637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405" cy="166370"/>
                        <a:chOff x="10392" y="15148"/>
                        <a:chExt cx="303" cy="262"/>
                      </a:xfrm>
                    </wpg:grpSpPr>
                    <wpg:grpSp>
                      <wpg:cNvPr id="8" name="Group 8"/>
                      <wpg:cNvGrpSpPr>
                        <a:grpSpLocks/>
                      </wpg:cNvGrpSpPr>
                      <wpg:grpSpPr bwMode="auto">
                        <a:xfrm>
                          <a:off x="10402" y="15158"/>
                          <a:ext cx="133" cy="242"/>
                          <a:chOff x="10402" y="15158"/>
                          <a:chExt cx="133" cy="242"/>
                        </a:xfrm>
                      </wpg:grpSpPr>
                      <wps:wsp>
                        <wps:cNvPr id="9" name="Freeform 11"/>
                        <wps:cNvSpPr>
                          <a:spLocks/>
                        </wps:cNvSpPr>
                        <wps:spPr bwMode="auto">
                          <a:xfrm>
                            <a:off x="10402" y="15158"/>
                            <a:ext cx="133" cy="242"/>
                          </a:xfrm>
                          <a:custGeom>
                            <a:avLst/>
                            <a:gdLst>
                              <a:gd name="T0" fmla="+- 0 10451 10402"/>
                              <a:gd name="T1" fmla="*/ T0 w 133"/>
                              <a:gd name="T2" fmla="+- 0 15158 15158"/>
                              <a:gd name="T3" fmla="*/ 15158 h 242"/>
                              <a:gd name="T4" fmla="+- 0 10402 10402"/>
                              <a:gd name="T5" fmla="*/ T4 w 133"/>
                              <a:gd name="T6" fmla="+- 0 15158 15158"/>
                              <a:gd name="T7" fmla="*/ 15158 h 242"/>
                              <a:gd name="T8" fmla="+- 0 10402 10402"/>
                              <a:gd name="T9" fmla="*/ T8 w 133"/>
                              <a:gd name="T10" fmla="+- 0 15400 15158"/>
                              <a:gd name="T11" fmla="*/ 15400 h 242"/>
                              <a:gd name="T12" fmla="+- 0 10455 10402"/>
                              <a:gd name="T13" fmla="*/ T12 w 133"/>
                              <a:gd name="T14" fmla="+- 0 15400 15158"/>
                              <a:gd name="T15" fmla="*/ 15400 h 242"/>
                              <a:gd name="T16" fmla="+- 0 10462 10402"/>
                              <a:gd name="T17" fmla="*/ T16 w 133"/>
                              <a:gd name="T18" fmla="+- 0 15254 15158"/>
                              <a:gd name="T19" fmla="*/ 15254 h 242"/>
                              <a:gd name="T20" fmla="+- 0 10535 10402"/>
                              <a:gd name="T21" fmla="*/ T20 w 133"/>
                              <a:gd name="T22" fmla="+- 0 15254 15158"/>
                              <a:gd name="T23" fmla="*/ 15254 h 242"/>
                              <a:gd name="T24" fmla="+- 0 10535 10402"/>
                              <a:gd name="T25" fmla="*/ T24 w 133"/>
                              <a:gd name="T26" fmla="+- 0 15210 15158"/>
                              <a:gd name="T27" fmla="*/ 15210 h 242"/>
                              <a:gd name="T28" fmla="+- 0 10477 10402"/>
                              <a:gd name="T29" fmla="*/ T28 w 133"/>
                              <a:gd name="T30" fmla="+- 0 15210 15158"/>
                              <a:gd name="T31" fmla="*/ 15210 h 242"/>
                              <a:gd name="T32" fmla="+- 0 10468 10402"/>
                              <a:gd name="T33" fmla="*/ T32 w 133"/>
                              <a:gd name="T34" fmla="+- 0 15190 15158"/>
                              <a:gd name="T35" fmla="*/ 15190 h 242"/>
                              <a:gd name="T36" fmla="+- 0 10460 10402"/>
                              <a:gd name="T37" fmla="*/ T36 w 133"/>
                              <a:gd name="T38" fmla="+- 0 15173 15158"/>
                              <a:gd name="T39" fmla="*/ 15173 h 242"/>
                              <a:gd name="T40" fmla="+- 0 10451 10402"/>
                              <a:gd name="T41" fmla="*/ T40 w 133"/>
                              <a:gd name="T42" fmla="+- 0 15158 15158"/>
                              <a:gd name="T43" fmla="*/ 15158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33" h="242">
                                <a:moveTo>
                                  <a:pt x="49" y="0"/>
                                </a:moveTo>
                                <a:lnTo>
                                  <a:pt x="0" y="0"/>
                                </a:lnTo>
                                <a:lnTo>
                                  <a:pt x="0" y="242"/>
                                </a:lnTo>
                                <a:lnTo>
                                  <a:pt x="53" y="242"/>
                                </a:lnTo>
                                <a:lnTo>
                                  <a:pt x="60" y="96"/>
                                </a:lnTo>
                                <a:lnTo>
                                  <a:pt x="133" y="96"/>
                                </a:lnTo>
                                <a:lnTo>
                                  <a:pt x="133" y="52"/>
                                </a:lnTo>
                                <a:lnTo>
                                  <a:pt x="75" y="52"/>
                                </a:lnTo>
                                <a:lnTo>
                                  <a:pt x="66" y="32"/>
                                </a:lnTo>
                                <a:lnTo>
                                  <a:pt x="58" y="15"/>
                                </a:lnTo>
                                <a:lnTo>
                                  <a:pt x="49" y="0"/>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0"/>
                        <wps:cNvSpPr>
                          <a:spLocks/>
                        </wps:cNvSpPr>
                        <wps:spPr bwMode="auto">
                          <a:xfrm>
                            <a:off x="10402" y="15158"/>
                            <a:ext cx="133" cy="242"/>
                          </a:xfrm>
                          <a:custGeom>
                            <a:avLst/>
                            <a:gdLst>
                              <a:gd name="T0" fmla="+- 0 10535 10402"/>
                              <a:gd name="T1" fmla="*/ T0 w 133"/>
                              <a:gd name="T2" fmla="+- 0 15254 15158"/>
                              <a:gd name="T3" fmla="*/ 15254 h 242"/>
                              <a:gd name="T4" fmla="+- 0 10462 10402"/>
                              <a:gd name="T5" fmla="*/ T4 w 133"/>
                              <a:gd name="T6" fmla="+- 0 15254 15158"/>
                              <a:gd name="T7" fmla="*/ 15254 h 242"/>
                              <a:gd name="T8" fmla="+- 0 10469 10402"/>
                              <a:gd name="T9" fmla="*/ T8 w 133"/>
                              <a:gd name="T10" fmla="+- 0 15272 15158"/>
                              <a:gd name="T11" fmla="*/ 15272 h 242"/>
                              <a:gd name="T12" fmla="+- 0 10474 10402"/>
                              <a:gd name="T13" fmla="*/ T12 w 133"/>
                              <a:gd name="T14" fmla="+- 0 15291 15158"/>
                              <a:gd name="T15" fmla="*/ 15291 h 242"/>
                              <a:gd name="T16" fmla="+- 0 10478 10402"/>
                              <a:gd name="T17" fmla="*/ T16 w 133"/>
                              <a:gd name="T18" fmla="+- 0 15311 15158"/>
                              <a:gd name="T19" fmla="*/ 15311 h 242"/>
                              <a:gd name="T20" fmla="+- 0 10481 10402"/>
                              <a:gd name="T21" fmla="*/ T20 w 133"/>
                              <a:gd name="T22" fmla="+- 0 15331 15158"/>
                              <a:gd name="T23" fmla="*/ 15331 h 242"/>
                              <a:gd name="T24" fmla="+- 0 10481 10402"/>
                              <a:gd name="T25" fmla="*/ T24 w 133"/>
                              <a:gd name="T26" fmla="+- 0 15352 15158"/>
                              <a:gd name="T27" fmla="*/ 15352 h 242"/>
                              <a:gd name="T28" fmla="+- 0 10481 10402"/>
                              <a:gd name="T29" fmla="*/ T28 w 133"/>
                              <a:gd name="T30" fmla="+- 0 15400 15158"/>
                              <a:gd name="T31" fmla="*/ 15400 h 242"/>
                              <a:gd name="T32" fmla="+- 0 10535 10402"/>
                              <a:gd name="T33" fmla="*/ T32 w 133"/>
                              <a:gd name="T34" fmla="+- 0 15400 15158"/>
                              <a:gd name="T35" fmla="*/ 15400 h 242"/>
                              <a:gd name="T36" fmla="+- 0 10535 10402"/>
                              <a:gd name="T37" fmla="*/ T36 w 133"/>
                              <a:gd name="T38" fmla="+- 0 15254 15158"/>
                              <a:gd name="T39" fmla="*/ 15254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3" h="242">
                                <a:moveTo>
                                  <a:pt x="133" y="96"/>
                                </a:moveTo>
                                <a:lnTo>
                                  <a:pt x="60" y="96"/>
                                </a:lnTo>
                                <a:lnTo>
                                  <a:pt x="67" y="114"/>
                                </a:lnTo>
                                <a:lnTo>
                                  <a:pt x="72" y="133"/>
                                </a:lnTo>
                                <a:lnTo>
                                  <a:pt x="76" y="153"/>
                                </a:lnTo>
                                <a:lnTo>
                                  <a:pt x="79" y="173"/>
                                </a:lnTo>
                                <a:lnTo>
                                  <a:pt x="79" y="194"/>
                                </a:lnTo>
                                <a:lnTo>
                                  <a:pt x="79" y="242"/>
                                </a:lnTo>
                                <a:lnTo>
                                  <a:pt x="133" y="242"/>
                                </a:lnTo>
                                <a:lnTo>
                                  <a:pt x="133" y="96"/>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9"/>
                        <wps:cNvSpPr>
                          <a:spLocks/>
                        </wps:cNvSpPr>
                        <wps:spPr bwMode="auto">
                          <a:xfrm>
                            <a:off x="10402" y="15158"/>
                            <a:ext cx="133" cy="242"/>
                          </a:xfrm>
                          <a:custGeom>
                            <a:avLst/>
                            <a:gdLst>
                              <a:gd name="T0" fmla="+- 0 10535 10402"/>
                              <a:gd name="T1" fmla="*/ T0 w 133"/>
                              <a:gd name="T2" fmla="+- 0 15158 15158"/>
                              <a:gd name="T3" fmla="*/ 15158 h 242"/>
                              <a:gd name="T4" fmla="+- 0 10481 10402"/>
                              <a:gd name="T5" fmla="*/ T4 w 133"/>
                              <a:gd name="T6" fmla="+- 0 15158 15158"/>
                              <a:gd name="T7" fmla="*/ 15158 h 242"/>
                              <a:gd name="T8" fmla="+- 0 10477 10402"/>
                              <a:gd name="T9" fmla="*/ T8 w 133"/>
                              <a:gd name="T10" fmla="+- 0 15210 15158"/>
                              <a:gd name="T11" fmla="*/ 15210 h 242"/>
                              <a:gd name="T12" fmla="+- 0 10535 10402"/>
                              <a:gd name="T13" fmla="*/ T12 w 133"/>
                              <a:gd name="T14" fmla="+- 0 15210 15158"/>
                              <a:gd name="T15" fmla="*/ 15210 h 242"/>
                              <a:gd name="T16" fmla="+- 0 10535 10402"/>
                              <a:gd name="T17" fmla="*/ T16 w 133"/>
                              <a:gd name="T18" fmla="+- 0 15158 15158"/>
                              <a:gd name="T19" fmla="*/ 15158 h 242"/>
                            </a:gdLst>
                            <a:ahLst/>
                            <a:cxnLst>
                              <a:cxn ang="0">
                                <a:pos x="T1" y="T3"/>
                              </a:cxn>
                              <a:cxn ang="0">
                                <a:pos x="T5" y="T7"/>
                              </a:cxn>
                              <a:cxn ang="0">
                                <a:pos x="T9" y="T11"/>
                              </a:cxn>
                              <a:cxn ang="0">
                                <a:pos x="T13" y="T15"/>
                              </a:cxn>
                              <a:cxn ang="0">
                                <a:pos x="T17" y="T19"/>
                              </a:cxn>
                            </a:cxnLst>
                            <a:rect l="0" t="0" r="r" b="b"/>
                            <a:pathLst>
                              <a:path w="133" h="242">
                                <a:moveTo>
                                  <a:pt x="133" y="0"/>
                                </a:moveTo>
                                <a:lnTo>
                                  <a:pt x="79" y="0"/>
                                </a:lnTo>
                                <a:lnTo>
                                  <a:pt x="75" y="52"/>
                                </a:lnTo>
                                <a:lnTo>
                                  <a:pt x="133" y="52"/>
                                </a:lnTo>
                                <a:lnTo>
                                  <a:pt x="133" y="0"/>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 name="Group 4"/>
                      <wpg:cNvGrpSpPr>
                        <a:grpSpLocks/>
                      </wpg:cNvGrpSpPr>
                      <wpg:grpSpPr bwMode="auto">
                        <a:xfrm>
                          <a:off x="10552" y="15158"/>
                          <a:ext cx="133" cy="242"/>
                          <a:chOff x="10552" y="15158"/>
                          <a:chExt cx="133" cy="242"/>
                        </a:xfrm>
                      </wpg:grpSpPr>
                      <wps:wsp>
                        <wps:cNvPr id="13" name="Freeform 7"/>
                        <wps:cNvSpPr>
                          <a:spLocks/>
                        </wps:cNvSpPr>
                        <wps:spPr bwMode="auto">
                          <a:xfrm>
                            <a:off x="10552" y="15158"/>
                            <a:ext cx="133" cy="242"/>
                          </a:xfrm>
                          <a:custGeom>
                            <a:avLst/>
                            <a:gdLst>
                              <a:gd name="T0" fmla="+- 0 10594 10552"/>
                              <a:gd name="T1" fmla="*/ T0 w 133"/>
                              <a:gd name="T2" fmla="+- 0 15158 15158"/>
                              <a:gd name="T3" fmla="*/ 15158 h 242"/>
                              <a:gd name="T4" fmla="+- 0 10566 10552"/>
                              <a:gd name="T5" fmla="*/ T4 w 133"/>
                              <a:gd name="T6" fmla="+- 0 15224 15158"/>
                              <a:gd name="T7" fmla="*/ 15224 h 242"/>
                              <a:gd name="T8" fmla="+- 0 10555 10552"/>
                              <a:gd name="T9" fmla="*/ T8 w 133"/>
                              <a:gd name="T10" fmla="+- 0 15284 15158"/>
                              <a:gd name="T11" fmla="*/ 15284 h 242"/>
                              <a:gd name="T12" fmla="+- 0 10552 10552"/>
                              <a:gd name="T13" fmla="*/ T12 w 133"/>
                              <a:gd name="T14" fmla="+- 0 15352 15158"/>
                              <a:gd name="T15" fmla="*/ 15352 h 242"/>
                              <a:gd name="T16" fmla="+- 0 10552 10552"/>
                              <a:gd name="T17" fmla="*/ T16 w 133"/>
                              <a:gd name="T18" fmla="+- 0 15400 15158"/>
                              <a:gd name="T19" fmla="*/ 15400 h 242"/>
                              <a:gd name="T20" fmla="+- 0 10605 10552"/>
                              <a:gd name="T21" fmla="*/ T20 w 133"/>
                              <a:gd name="T22" fmla="+- 0 15400 15158"/>
                              <a:gd name="T23" fmla="*/ 15400 h 242"/>
                              <a:gd name="T24" fmla="+- 0 10605 10552"/>
                              <a:gd name="T25" fmla="*/ T24 w 133"/>
                              <a:gd name="T26" fmla="+- 0 15360 15158"/>
                              <a:gd name="T27" fmla="*/ 15360 h 242"/>
                              <a:gd name="T28" fmla="+- 0 10685 10552"/>
                              <a:gd name="T29" fmla="*/ T28 w 133"/>
                              <a:gd name="T30" fmla="+- 0 15360 15158"/>
                              <a:gd name="T31" fmla="*/ 15360 h 242"/>
                              <a:gd name="T32" fmla="+- 0 10685 10552"/>
                              <a:gd name="T33" fmla="*/ T32 w 133"/>
                              <a:gd name="T34" fmla="+- 0 15352 15158"/>
                              <a:gd name="T35" fmla="*/ 15352 h 242"/>
                              <a:gd name="T36" fmla="+- 0 10684 10552"/>
                              <a:gd name="T37" fmla="*/ T36 w 133"/>
                              <a:gd name="T38" fmla="+- 0 15328 15158"/>
                              <a:gd name="T39" fmla="*/ 15328 h 242"/>
                              <a:gd name="T40" fmla="+- 0 10684 10552"/>
                              <a:gd name="T41" fmla="*/ T40 w 133"/>
                              <a:gd name="T42" fmla="+- 0 15315 15158"/>
                              <a:gd name="T43" fmla="*/ 15315 h 242"/>
                              <a:gd name="T44" fmla="+- 0 10605 10552"/>
                              <a:gd name="T45" fmla="*/ T44 w 133"/>
                              <a:gd name="T46" fmla="+- 0 15315 15158"/>
                              <a:gd name="T47" fmla="*/ 15315 h 242"/>
                              <a:gd name="T48" fmla="+- 0 10606 10552"/>
                              <a:gd name="T49" fmla="*/ T48 w 133"/>
                              <a:gd name="T50" fmla="+- 0 15290 15158"/>
                              <a:gd name="T51" fmla="*/ 15290 h 242"/>
                              <a:gd name="T52" fmla="+- 0 10607 10552"/>
                              <a:gd name="T53" fmla="*/ T52 w 133"/>
                              <a:gd name="T54" fmla="+- 0 15267 15158"/>
                              <a:gd name="T55" fmla="*/ 15267 h 242"/>
                              <a:gd name="T56" fmla="+- 0 10610 10552"/>
                              <a:gd name="T57" fmla="*/ T56 w 133"/>
                              <a:gd name="T58" fmla="+- 0 15247 15158"/>
                              <a:gd name="T59" fmla="*/ 15247 h 242"/>
                              <a:gd name="T60" fmla="+- 0 10613 10552"/>
                              <a:gd name="T61" fmla="*/ T60 w 133"/>
                              <a:gd name="T62" fmla="+- 0 15229 15158"/>
                              <a:gd name="T63" fmla="*/ 15229 h 242"/>
                              <a:gd name="T64" fmla="+- 0 10616 10552"/>
                              <a:gd name="T65" fmla="*/ T64 w 133"/>
                              <a:gd name="T66" fmla="+- 0 15213 15158"/>
                              <a:gd name="T67" fmla="*/ 15213 h 242"/>
                              <a:gd name="T68" fmla="+- 0 10668 10552"/>
                              <a:gd name="T69" fmla="*/ T68 w 133"/>
                              <a:gd name="T70" fmla="+- 0 15213 15158"/>
                              <a:gd name="T71" fmla="*/ 15213 h 242"/>
                              <a:gd name="T72" fmla="+- 0 10665 10552"/>
                              <a:gd name="T73" fmla="*/ T72 w 133"/>
                              <a:gd name="T74" fmla="+- 0 15205 15158"/>
                              <a:gd name="T75" fmla="*/ 15205 h 242"/>
                              <a:gd name="T76" fmla="+- 0 10658 10552"/>
                              <a:gd name="T77" fmla="*/ T76 w 133"/>
                              <a:gd name="T78" fmla="+- 0 15188 15158"/>
                              <a:gd name="T79" fmla="*/ 15188 h 242"/>
                              <a:gd name="T80" fmla="+- 0 10651 10552"/>
                              <a:gd name="T81" fmla="*/ T80 w 133"/>
                              <a:gd name="T82" fmla="+- 0 15172 15158"/>
                              <a:gd name="T83" fmla="*/ 15172 h 242"/>
                              <a:gd name="T84" fmla="+- 0 10594 10552"/>
                              <a:gd name="T85" fmla="*/ T84 w 133"/>
                              <a:gd name="T86" fmla="+- 0 15158 15158"/>
                              <a:gd name="T87" fmla="*/ 15158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33" h="242">
                                <a:moveTo>
                                  <a:pt x="42" y="0"/>
                                </a:moveTo>
                                <a:lnTo>
                                  <a:pt x="14" y="66"/>
                                </a:lnTo>
                                <a:lnTo>
                                  <a:pt x="3" y="126"/>
                                </a:lnTo>
                                <a:lnTo>
                                  <a:pt x="0" y="194"/>
                                </a:lnTo>
                                <a:lnTo>
                                  <a:pt x="0" y="242"/>
                                </a:lnTo>
                                <a:lnTo>
                                  <a:pt x="53" y="242"/>
                                </a:lnTo>
                                <a:lnTo>
                                  <a:pt x="53" y="202"/>
                                </a:lnTo>
                                <a:lnTo>
                                  <a:pt x="133" y="202"/>
                                </a:lnTo>
                                <a:lnTo>
                                  <a:pt x="133" y="194"/>
                                </a:lnTo>
                                <a:lnTo>
                                  <a:pt x="132" y="170"/>
                                </a:lnTo>
                                <a:lnTo>
                                  <a:pt x="132" y="157"/>
                                </a:lnTo>
                                <a:lnTo>
                                  <a:pt x="53" y="157"/>
                                </a:lnTo>
                                <a:lnTo>
                                  <a:pt x="54" y="132"/>
                                </a:lnTo>
                                <a:lnTo>
                                  <a:pt x="55" y="109"/>
                                </a:lnTo>
                                <a:lnTo>
                                  <a:pt x="58" y="89"/>
                                </a:lnTo>
                                <a:lnTo>
                                  <a:pt x="61" y="71"/>
                                </a:lnTo>
                                <a:lnTo>
                                  <a:pt x="64" y="55"/>
                                </a:lnTo>
                                <a:lnTo>
                                  <a:pt x="116" y="55"/>
                                </a:lnTo>
                                <a:lnTo>
                                  <a:pt x="113" y="47"/>
                                </a:lnTo>
                                <a:lnTo>
                                  <a:pt x="106" y="30"/>
                                </a:lnTo>
                                <a:lnTo>
                                  <a:pt x="99" y="14"/>
                                </a:lnTo>
                                <a:lnTo>
                                  <a:pt x="42" y="0"/>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6"/>
                        <wps:cNvSpPr>
                          <a:spLocks/>
                        </wps:cNvSpPr>
                        <wps:spPr bwMode="auto">
                          <a:xfrm>
                            <a:off x="10552" y="15158"/>
                            <a:ext cx="133" cy="242"/>
                          </a:xfrm>
                          <a:custGeom>
                            <a:avLst/>
                            <a:gdLst>
                              <a:gd name="T0" fmla="+- 0 10685 10552"/>
                              <a:gd name="T1" fmla="*/ T0 w 133"/>
                              <a:gd name="T2" fmla="+- 0 15360 15158"/>
                              <a:gd name="T3" fmla="*/ 15360 h 242"/>
                              <a:gd name="T4" fmla="+- 0 10631 10552"/>
                              <a:gd name="T5" fmla="*/ T4 w 133"/>
                              <a:gd name="T6" fmla="+- 0 15360 15158"/>
                              <a:gd name="T7" fmla="*/ 15360 h 242"/>
                              <a:gd name="T8" fmla="+- 0 10631 10552"/>
                              <a:gd name="T9" fmla="*/ T8 w 133"/>
                              <a:gd name="T10" fmla="+- 0 15400 15158"/>
                              <a:gd name="T11" fmla="*/ 15400 h 242"/>
                              <a:gd name="T12" fmla="+- 0 10685 10552"/>
                              <a:gd name="T13" fmla="*/ T12 w 133"/>
                              <a:gd name="T14" fmla="+- 0 15400 15158"/>
                              <a:gd name="T15" fmla="*/ 15400 h 242"/>
                              <a:gd name="T16" fmla="+- 0 10685 10552"/>
                              <a:gd name="T17" fmla="*/ T16 w 133"/>
                              <a:gd name="T18" fmla="+- 0 15360 15158"/>
                              <a:gd name="T19" fmla="*/ 15360 h 242"/>
                            </a:gdLst>
                            <a:ahLst/>
                            <a:cxnLst>
                              <a:cxn ang="0">
                                <a:pos x="T1" y="T3"/>
                              </a:cxn>
                              <a:cxn ang="0">
                                <a:pos x="T5" y="T7"/>
                              </a:cxn>
                              <a:cxn ang="0">
                                <a:pos x="T9" y="T11"/>
                              </a:cxn>
                              <a:cxn ang="0">
                                <a:pos x="T13" y="T15"/>
                              </a:cxn>
                              <a:cxn ang="0">
                                <a:pos x="T17" y="T19"/>
                              </a:cxn>
                            </a:cxnLst>
                            <a:rect l="0" t="0" r="r" b="b"/>
                            <a:pathLst>
                              <a:path w="133" h="242">
                                <a:moveTo>
                                  <a:pt x="133" y="202"/>
                                </a:moveTo>
                                <a:lnTo>
                                  <a:pt x="79" y="202"/>
                                </a:lnTo>
                                <a:lnTo>
                                  <a:pt x="79" y="242"/>
                                </a:lnTo>
                                <a:lnTo>
                                  <a:pt x="133" y="242"/>
                                </a:lnTo>
                                <a:lnTo>
                                  <a:pt x="133" y="202"/>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5"/>
                        <wps:cNvSpPr>
                          <a:spLocks/>
                        </wps:cNvSpPr>
                        <wps:spPr bwMode="auto">
                          <a:xfrm>
                            <a:off x="10552" y="15158"/>
                            <a:ext cx="133" cy="242"/>
                          </a:xfrm>
                          <a:custGeom>
                            <a:avLst/>
                            <a:gdLst>
                              <a:gd name="T0" fmla="+- 0 10668 10552"/>
                              <a:gd name="T1" fmla="*/ T0 w 133"/>
                              <a:gd name="T2" fmla="+- 0 15213 15158"/>
                              <a:gd name="T3" fmla="*/ 15213 h 242"/>
                              <a:gd name="T4" fmla="+- 0 10616 10552"/>
                              <a:gd name="T5" fmla="*/ T4 w 133"/>
                              <a:gd name="T6" fmla="+- 0 15213 15158"/>
                              <a:gd name="T7" fmla="*/ 15213 h 242"/>
                              <a:gd name="T8" fmla="+- 0 10621 10552"/>
                              <a:gd name="T9" fmla="*/ T8 w 133"/>
                              <a:gd name="T10" fmla="+- 0 15226 15158"/>
                              <a:gd name="T11" fmla="*/ 15226 h 242"/>
                              <a:gd name="T12" fmla="+- 0 10625 10552"/>
                              <a:gd name="T13" fmla="*/ T12 w 133"/>
                              <a:gd name="T14" fmla="+- 0 15243 15158"/>
                              <a:gd name="T15" fmla="*/ 15243 h 242"/>
                              <a:gd name="T16" fmla="+- 0 10628 10552"/>
                              <a:gd name="T17" fmla="*/ T16 w 133"/>
                              <a:gd name="T18" fmla="+- 0 15263 15158"/>
                              <a:gd name="T19" fmla="*/ 15263 h 242"/>
                              <a:gd name="T20" fmla="+- 0 10630 10552"/>
                              <a:gd name="T21" fmla="*/ T20 w 133"/>
                              <a:gd name="T22" fmla="+- 0 15285 15158"/>
                              <a:gd name="T23" fmla="*/ 15285 h 242"/>
                              <a:gd name="T24" fmla="+- 0 10631 10552"/>
                              <a:gd name="T25" fmla="*/ T24 w 133"/>
                              <a:gd name="T26" fmla="+- 0 15311 15158"/>
                              <a:gd name="T27" fmla="*/ 15311 h 242"/>
                              <a:gd name="T28" fmla="+- 0 10605 10552"/>
                              <a:gd name="T29" fmla="*/ T28 w 133"/>
                              <a:gd name="T30" fmla="+- 0 15315 15158"/>
                              <a:gd name="T31" fmla="*/ 15315 h 242"/>
                              <a:gd name="T32" fmla="+- 0 10684 10552"/>
                              <a:gd name="T33" fmla="*/ T32 w 133"/>
                              <a:gd name="T34" fmla="+- 0 15315 15158"/>
                              <a:gd name="T35" fmla="*/ 15315 h 242"/>
                              <a:gd name="T36" fmla="+- 0 10675 10552"/>
                              <a:gd name="T37" fmla="*/ T36 w 133"/>
                              <a:gd name="T38" fmla="+- 0 15242 15158"/>
                              <a:gd name="T39" fmla="*/ 15242 h 242"/>
                              <a:gd name="T40" fmla="+- 0 10671 10552"/>
                              <a:gd name="T41" fmla="*/ T40 w 133"/>
                              <a:gd name="T42" fmla="+- 0 15223 15158"/>
                              <a:gd name="T43" fmla="*/ 15223 h 242"/>
                              <a:gd name="T44" fmla="+- 0 10668 10552"/>
                              <a:gd name="T45" fmla="*/ T44 w 133"/>
                              <a:gd name="T46" fmla="+- 0 15213 15158"/>
                              <a:gd name="T47" fmla="*/ 15213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3" h="242">
                                <a:moveTo>
                                  <a:pt x="116" y="55"/>
                                </a:moveTo>
                                <a:lnTo>
                                  <a:pt x="64" y="55"/>
                                </a:lnTo>
                                <a:lnTo>
                                  <a:pt x="69" y="68"/>
                                </a:lnTo>
                                <a:lnTo>
                                  <a:pt x="73" y="85"/>
                                </a:lnTo>
                                <a:lnTo>
                                  <a:pt x="76" y="105"/>
                                </a:lnTo>
                                <a:lnTo>
                                  <a:pt x="78" y="127"/>
                                </a:lnTo>
                                <a:lnTo>
                                  <a:pt x="79" y="153"/>
                                </a:lnTo>
                                <a:lnTo>
                                  <a:pt x="53" y="157"/>
                                </a:lnTo>
                                <a:lnTo>
                                  <a:pt x="132" y="157"/>
                                </a:lnTo>
                                <a:lnTo>
                                  <a:pt x="123" y="84"/>
                                </a:lnTo>
                                <a:lnTo>
                                  <a:pt x="119" y="65"/>
                                </a:lnTo>
                                <a:lnTo>
                                  <a:pt x="116" y="55"/>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9CAB8CA" id="Group 7" o:spid="_x0000_s1026" style="position:absolute;margin-left:519.6pt;margin-top:757.4pt;width:15.15pt;height:13.1pt;z-index:-251656192;mso-position-horizontal-relative:page;mso-position-vertical-relative:page" coordorigin="10392,15148" coordsize="303,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">
              <v:group id="Group 8" o:spid="_x0000_s1027" style="position:absolute;left:10402;top:15158;width:133;height:242" coordorigin="10402,15158"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11" o:spid="_x0000_s1028" style="position:absolute;left:10402;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" path="m49,l,,,242r53,l60,96r73,l133,52r-58,l66,32,58,15,49,xe" fillcolor="#221d1f" stroked="f">
                  <v:path arrowok="t" o:connecttype="custom" o:connectlocs="49,15158;0,15158;0,15400;53,15400;60,15254;133,15254;133,15210;75,15210;66,15190;58,15173;49,15158" o:connectangles="0,0,0,0,0,0,0,0,0,0,0"/>
                </v:shape>
                <v:shape id="Freeform 10" o:spid="_x0000_s1029" style="position:absolute;left:10402;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" path="m133,96r-73,l67,114r5,19l76,153r3,20l79,194r,48l133,242r,-146xe" fillcolor="#221d1f" stroked="f">
                  <v:path arrowok="t" o:connecttype="custom" o:connectlocs="133,15254;60,15254;67,15272;72,15291;76,15311;79,15331;79,15352;79,15400;133,15400;133,15254" o:connectangles="0,0,0,0,0,0,0,0,0,0"/>
                </v:shape>
                <v:shape id="Freeform 9" o:spid="_x0000_s1030" style="position:absolute;left:10402;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" path="m133,l79,,75,52r58,l133,xe" fillcolor="#221d1f" stroked="f">
                  <v:path arrowok="t" o:connecttype="custom" o:connectlocs="133,15158;79,15158;75,15210;133,15210;133,15158" o:connectangles="0,0,0,0,0"/>
                </v:shape>
              </v:group>
              <v:group id="Group 4" o:spid="_x0000_s1031" style="position:absolute;left:10552;top:15158;width:133;height:242" coordorigin="10552,15158"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7" o:spid="_x0000_s1032" style="position:absolute;left:10552;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" path="m42,l14,66,3,126,,194r,48l53,242r,-40l133,202r,-8l132,170r,-13l53,157r1,-25l55,109,58,89,61,71,64,55r52,l113,47,106,30,99,14,42,xe" fillcolor="#221d1f" stroked="f">
                  <v:path arrowok="t" o:connecttype="custom" o:connectlocs="42,15158;14,15224;3,15284;0,15352;0,15400;53,15400;53,15360;133,15360;133,15352;132,15328;132,15315;53,15315;54,15290;55,15267;58,15247;61,15229;64,15213;116,15213;113,15205;106,15188;99,15172;42,15158" o:connectangles="0,0,0,0,0,0,0,0,0,0,0,0,0,0,0,0,0,0,0,0,0,0"/>
                </v:shape>
                <v:shape id="Freeform 6" o:spid="_x0000_s1033" style="position:absolute;left:10552;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" path="m133,202r-54,l79,242r54,l133,202xe" fillcolor="#221d1f" stroked="f">
                  <v:path arrowok="t" o:connecttype="custom" o:connectlocs="133,15360;79,15360;79,15400;133,15400;133,15360" o:connectangles="0,0,0,0,0"/>
                </v:shape>
                <v:shape id="Freeform 5" o:spid="_x0000_s1034" style="position:absolute;left:10552;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" path="m116,55r-52,l69,68r4,17l76,105r2,22l79,153r-26,4l132,157,123,84,119,65,116,55xe" fillcolor="#221d1f" stroked="f">
                  <v:path arrowok="t" o:connecttype="custom" o:connectlocs="116,15213;64,15213;69,15226;73,15243;76,15263;78,15285;79,15311;53,15315;132,15315;123,15242;119,15223;116,15213" o:connectangles="0,0,0,0,0,0,0,0,0,0,0,0"/>
                </v:shape>
              </v:group>
              <w10:wrap anchorx="page" anchory="page"/>
            </v:group>
          </w:pict>
        </mc:Fallback>
      </mc:AlternateContent>
    </w:r>
    <w:r>
      <w:rPr>
        <w:noProof/>
      </w:rPr>
      <mc:AlternateContent>
        <mc:Choice Requires="wps">
          <w:drawing>
            <wp:anchor distT="0" distB="0" distL="114300" distR="114300" simplePos="0" relativeHeight="251661312" behindDoc="1" locked="0" layoutInCell="1" allowOverlap="1">
              <wp:simplePos x="0" y="0"/>
              <wp:positionH relativeFrom="page">
                <wp:posOffset>7216775</wp:posOffset>
              </wp:positionH>
              <wp:positionV relativeFrom="page">
                <wp:posOffset>9620885</wp:posOffset>
              </wp:positionV>
              <wp:extent cx="248285" cy="203200"/>
              <wp:effectExtent l="0" t="0" r="18415" b="63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1490" w:rsidRDefault="00361490" w:rsidP="00361490">
                          <w:pPr>
                            <w:spacing w:line="314" w:lineRule="exact"/>
                            <w:ind w:left="40"/>
                            <w:rPr>
                              <w:rFonts w:ascii="Myriad Pro" w:eastAsia="Myriad Pro" w:hAnsi="Myriad Pro" w:cs="Myriad Pro"/>
                              <w:sz w:val="28"/>
                              <w:szCs w:val="28"/>
                            </w:rPr>
                          </w:pPr>
                          <w:r>
                            <w:fldChar w:fldCharType="begin"/>
                          </w:r>
                          <w:r>
                            <w:rPr>
                              <w:rFonts w:ascii="Myriad Pro"/>
                              <w:b/>
                              <w:color w:val="231F20"/>
                              <w:sz w:val="28"/>
                            </w:rPr>
                            <w:instrText xml:space="preserve"> PAGE </w:instrText>
                          </w:r>
                          <w:r>
                            <w:fldChar w:fldCharType="separate"/>
                          </w:r>
                          <w:r w:rsidR="007325EF">
                            <w:rPr>
                              <w:rFonts w:ascii="Myriad Pro"/>
                              <w:b/>
                              <w:noProof/>
                              <w:color w:val="231F20"/>
                              <w:sz w:val="28"/>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568.25pt;margin-top:757.55pt;width:19.55pt;height:1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s2RqwIAAKg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" filled="f" stroked="f">
              <v:textbox inset="0,0,0,0">
                <w:txbxContent>
                  <w:p w:rsidR="00361490" w:rsidRDefault="00361490" w:rsidP="00361490">
                    <w:pPr>
                      <w:spacing w:line="314" w:lineRule="exact"/>
                      <w:ind w:left="40"/>
                      <w:rPr>
                        <w:rFonts w:ascii="Myriad Pro" w:eastAsia="Myriad Pro" w:hAnsi="Myriad Pro" w:cs="Myriad Pro"/>
                        <w:sz w:val="28"/>
                        <w:szCs w:val="28"/>
                      </w:rPr>
                    </w:pPr>
                    <w:r>
                      <w:fldChar w:fldCharType="begin"/>
                    </w:r>
                    <w:r>
                      <w:rPr>
                        <w:rFonts w:ascii="Myriad Pro"/>
                        <w:b/>
                        <w:color w:val="231F20"/>
                        <w:sz w:val="28"/>
                      </w:rPr>
                      <w:instrText xml:space="preserve"> PAGE </w:instrText>
                    </w:r>
                    <w:r>
                      <w:fldChar w:fldCharType="separate"/>
                    </w:r>
                    <w:r w:rsidR="007325EF">
                      <w:rPr>
                        <w:rFonts w:ascii="Myriad Pro"/>
                        <w:b/>
                        <w:noProof/>
                        <w:color w:val="231F20"/>
                        <w:sz w:val="28"/>
                      </w:rPr>
                      <w:t>1</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simplePos x="0" y="0"/>
              <wp:positionH relativeFrom="page">
                <wp:posOffset>435610</wp:posOffset>
              </wp:positionH>
              <wp:positionV relativeFrom="page">
                <wp:posOffset>9714230</wp:posOffset>
              </wp:positionV>
              <wp:extent cx="2082800" cy="114300"/>
              <wp:effectExtent l="0" t="0" r="1270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28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1490" w:rsidRDefault="00361490" w:rsidP="00361490">
                          <w:pPr>
                            <w:spacing w:line="166" w:lineRule="exact"/>
                            <w:ind w:left="20"/>
                            <w:rPr>
                              <w:rFonts w:ascii="Century Gothic" w:eastAsia="Century Gothic" w:hAnsi="Century Gothic" w:cs="Century Gothic"/>
                              <w:sz w:val="14"/>
                              <w:szCs w:val="14"/>
                            </w:rPr>
                          </w:pPr>
                          <w:r>
                            <w:rPr>
                              <w:rFonts w:ascii="Century Gothic" w:hAnsi="Century Gothic"/>
                              <w:color w:val="231F20"/>
                              <w:spacing w:val="3"/>
                              <w:sz w:val="14"/>
                            </w:rPr>
                            <w:t>©2014,</w:t>
                          </w:r>
                          <w:r>
                            <w:rPr>
                              <w:rFonts w:ascii="Century Gothic" w:hAnsi="Century Gothic"/>
                              <w:color w:val="231F20"/>
                              <w:sz w:val="14"/>
                            </w:rPr>
                            <w:t xml:space="preserve"> </w:t>
                          </w:r>
                          <w:r>
                            <w:rPr>
                              <w:rFonts w:ascii="Century Gothic" w:hAnsi="Century Gothic"/>
                              <w:color w:val="231F20"/>
                              <w:spacing w:val="5"/>
                              <w:sz w:val="14"/>
                            </w:rPr>
                            <w:t>Carolina</w:t>
                          </w:r>
                          <w:r>
                            <w:rPr>
                              <w:rFonts w:ascii="Century Gothic" w:hAnsi="Century Gothic"/>
                              <w:color w:val="231F20"/>
                              <w:spacing w:val="2"/>
                              <w:sz w:val="14"/>
                            </w:rPr>
                            <w:t xml:space="preserve"> </w:t>
                          </w:r>
                          <w:r>
                            <w:rPr>
                              <w:rFonts w:ascii="Century Gothic" w:hAnsi="Century Gothic"/>
                              <w:color w:val="231F20"/>
                              <w:spacing w:val="5"/>
                              <w:sz w:val="14"/>
                            </w:rPr>
                            <w:t>Biological</w:t>
                          </w:r>
                          <w:r>
                            <w:rPr>
                              <w:rFonts w:ascii="Century Gothic" w:hAnsi="Century Gothic"/>
                              <w:color w:val="231F20"/>
                              <w:spacing w:val="2"/>
                              <w:sz w:val="14"/>
                            </w:rPr>
                            <w:t xml:space="preserve"> </w:t>
                          </w:r>
                          <w:r>
                            <w:rPr>
                              <w:rFonts w:ascii="Century Gothic" w:hAnsi="Century Gothic"/>
                              <w:color w:val="231F20"/>
                              <w:spacing w:val="5"/>
                              <w:sz w:val="14"/>
                            </w:rPr>
                            <w:t>Supply</w:t>
                          </w:r>
                          <w:r>
                            <w:rPr>
                              <w:rFonts w:ascii="Century Gothic" w:hAnsi="Century Gothic"/>
                              <w:color w:val="231F20"/>
                              <w:spacing w:val="2"/>
                              <w:sz w:val="14"/>
                            </w:rPr>
                            <w:t xml:space="preserve"> </w:t>
                          </w:r>
                          <w:r>
                            <w:rPr>
                              <w:rFonts w:ascii="Century Gothic" w:hAnsi="Century Gothic"/>
                              <w:color w:val="231F20"/>
                              <w:spacing w:val="4"/>
                              <w:sz w:val="14"/>
                            </w:rPr>
                            <w:t>Company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5" o:spid="_x0000_s1027" type="#_x0000_t202" style="position:absolute;margin-left:34.3pt;margin-top:764.9pt;width:164pt;height:9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" filled="f" stroked="f">
              <v:textbox inset="0,0,0,0">
                <w:txbxContent>
                  <w:p w:rsidR="00361490" w:rsidRDefault="00361490" w:rsidP="00361490">
                    <w:pPr>
                      <w:spacing w:line="166" w:lineRule="exact"/>
                      <w:ind w:left="20"/>
                      <w:rPr>
                        <w:rFonts w:ascii="Century Gothic" w:eastAsia="Century Gothic" w:hAnsi="Century Gothic" w:cs="Century Gothic"/>
                        <w:sz w:val="14"/>
                        <w:szCs w:val="14"/>
                      </w:rPr>
                    </w:pPr>
                    <w:r>
                      <w:rPr>
                        <w:rFonts w:ascii="Century Gothic" w:hAnsi="Century Gothic"/>
                        <w:color w:val="231F20"/>
                        <w:spacing w:val="3"/>
                        <w:sz w:val="14"/>
                      </w:rPr>
                      <w:t>©2014,</w:t>
                    </w:r>
                    <w:r>
                      <w:rPr>
                        <w:rFonts w:ascii="Century Gothic" w:hAnsi="Century Gothic"/>
                        <w:color w:val="231F20"/>
                        <w:sz w:val="14"/>
                      </w:rPr>
                      <w:t xml:space="preserve"> </w:t>
                    </w:r>
                    <w:r>
                      <w:rPr>
                        <w:rFonts w:ascii="Century Gothic" w:hAnsi="Century Gothic"/>
                        <w:color w:val="231F20"/>
                        <w:spacing w:val="5"/>
                        <w:sz w:val="14"/>
                      </w:rPr>
                      <w:t>Carolina</w:t>
                    </w:r>
                    <w:r>
                      <w:rPr>
                        <w:rFonts w:ascii="Century Gothic" w:hAnsi="Century Gothic"/>
                        <w:color w:val="231F20"/>
                        <w:spacing w:val="2"/>
                        <w:sz w:val="14"/>
                      </w:rPr>
                      <w:t xml:space="preserve"> </w:t>
                    </w:r>
                    <w:r>
                      <w:rPr>
                        <w:rFonts w:ascii="Century Gothic" w:hAnsi="Century Gothic"/>
                        <w:color w:val="231F20"/>
                        <w:spacing w:val="5"/>
                        <w:sz w:val="14"/>
                      </w:rPr>
                      <w:t>Biological</w:t>
                    </w:r>
                    <w:r>
                      <w:rPr>
                        <w:rFonts w:ascii="Century Gothic" w:hAnsi="Century Gothic"/>
                        <w:color w:val="231F20"/>
                        <w:spacing w:val="2"/>
                        <w:sz w:val="14"/>
                      </w:rPr>
                      <w:t xml:space="preserve"> </w:t>
                    </w:r>
                    <w:r>
                      <w:rPr>
                        <w:rFonts w:ascii="Century Gothic" w:hAnsi="Century Gothic"/>
                        <w:color w:val="231F20"/>
                        <w:spacing w:val="5"/>
                        <w:sz w:val="14"/>
                      </w:rPr>
                      <w:t>Supply</w:t>
                    </w:r>
                    <w:r>
                      <w:rPr>
                        <w:rFonts w:ascii="Century Gothic" w:hAnsi="Century Gothic"/>
                        <w:color w:val="231F20"/>
                        <w:spacing w:val="2"/>
                        <w:sz w:val="14"/>
                      </w:rPr>
                      <w:t xml:space="preserve"> </w:t>
                    </w:r>
                    <w:r>
                      <w:rPr>
                        <w:rFonts w:ascii="Century Gothic" w:hAnsi="Century Gothic"/>
                        <w:color w:val="231F20"/>
                        <w:spacing w:val="4"/>
                        <w:sz w:val="14"/>
                      </w:rPr>
                      <w:t>Company</w:t>
                    </w:r>
                  </w:p>
                </w:txbxContent>
              </v:textbox>
              <w10:wrap anchorx="page" anchory="page"/>
            </v:shape>
          </w:pict>
        </mc:Fallback>
      </mc:AlternateContent>
    </w:r>
  </w:p>
  <w:p w:rsidR="00A9781C" w:rsidRPr="00361490" w:rsidRDefault="00A9781C" w:rsidP="0036149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6C5" w:rsidRDefault="00DE26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25EF" w:rsidRDefault="007325EF" w:rsidP="00447A99">
      <w:r>
        <w:separator/>
      </w:r>
    </w:p>
  </w:footnote>
  <w:footnote w:type="continuationSeparator" w:id="0">
    <w:p w:rsidR="007325EF" w:rsidRDefault="007325EF" w:rsidP="00447A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6C5" w:rsidRDefault="00DE26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5E3" w:rsidRPr="00DE26C5" w:rsidRDefault="00B435E3" w:rsidP="00B435E3">
    <w:pPr>
      <w:tabs>
        <w:tab w:val="left" w:pos="6840"/>
      </w:tabs>
      <w:jc w:val="center"/>
      <w:rPr>
        <w:rFonts w:ascii="Century Gothic" w:hAnsi="Century Gothic"/>
        <w:b/>
        <w:sz w:val="28"/>
        <w:szCs w:val="28"/>
      </w:rPr>
    </w:pPr>
    <w:r w:rsidRPr="00DE26C5">
      <w:rPr>
        <w:rFonts w:ascii="Century Gothic" w:hAnsi="Century Gothic"/>
        <w:b/>
        <w:sz w:val="28"/>
        <w:szCs w:val="28"/>
      </w:rPr>
      <w:t>Exploring Density</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6C5" w:rsidRDefault="00DE26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F0409"/>
    <w:lvl w:ilvl="0">
      <w:start w:val="1"/>
      <w:numFmt w:val="decimal"/>
      <w:lvlText w:val="%1."/>
      <w:lvlJc w:val="left"/>
      <w:pPr>
        <w:tabs>
          <w:tab w:val="num" w:pos="360"/>
        </w:tabs>
        <w:ind w:left="360" w:hanging="360"/>
      </w:pPr>
    </w:lvl>
  </w:abstractNum>
  <w:abstractNum w:abstractNumId="1">
    <w:nsid w:val="00000002"/>
    <w:multiLevelType w:val="singleLevel"/>
    <w:tmpl w:val="000F0409"/>
    <w:lvl w:ilvl="0">
      <w:start w:val="1"/>
      <w:numFmt w:val="decimal"/>
      <w:lvlText w:val="%1."/>
      <w:lvlJc w:val="left"/>
      <w:pPr>
        <w:tabs>
          <w:tab w:val="num" w:pos="360"/>
        </w:tabs>
        <w:ind w:left="360" w:hanging="360"/>
      </w:pPr>
    </w:lvl>
  </w:abstractNum>
  <w:abstractNum w:abstractNumId="2">
    <w:nsid w:val="022862C4"/>
    <w:multiLevelType w:val="hybridMultilevel"/>
    <w:tmpl w:val="6D42E2AE"/>
    <w:lvl w:ilvl="0" w:tplc="362E0270">
      <w:start w:val="1"/>
      <w:numFmt w:val="decimal"/>
      <w:lvlText w:val="%1."/>
      <w:lvlJc w:val="left"/>
      <w:pPr>
        <w:ind w:left="720" w:hanging="360"/>
      </w:pPr>
      <w:rPr>
        <w:rFonts w:hint="default"/>
        <w:color w:val="231F20"/>
        <w:spacing w:val="-9"/>
        <w:sz w:val="22"/>
        <w:szCs w:val="22"/>
      </w:rPr>
    </w:lvl>
    <w:lvl w:ilvl="1" w:tplc="04090019">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094440"/>
    <w:multiLevelType w:val="multilevel"/>
    <w:tmpl w:val="9940C96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0A0643F2"/>
    <w:multiLevelType w:val="hybridMultilevel"/>
    <w:tmpl w:val="0CCE8D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293A64"/>
    <w:multiLevelType w:val="multilevel"/>
    <w:tmpl w:val="D2C0B374"/>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0D5C4018"/>
    <w:multiLevelType w:val="hybridMultilevel"/>
    <w:tmpl w:val="D0E44232"/>
    <w:lvl w:ilvl="0" w:tplc="CA9C4D8C">
      <w:start w:val="1"/>
      <w:numFmt w:val="decimal"/>
      <w:lvlText w:val="%1."/>
      <w:lvlJc w:val="left"/>
      <w:pPr>
        <w:tabs>
          <w:tab w:val="num" w:pos="720"/>
        </w:tabs>
        <w:ind w:left="720" w:hanging="360"/>
      </w:pPr>
      <w:rPr>
        <w:rFonts w:hint="default"/>
      </w:rPr>
    </w:lvl>
    <w:lvl w:ilvl="1" w:tplc="872E6F1C" w:tentative="1">
      <w:start w:val="1"/>
      <w:numFmt w:val="lowerLetter"/>
      <w:lvlText w:val="%2."/>
      <w:lvlJc w:val="left"/>
      <w:pPr>
        <w:tabs>
          <w:tab w:val="num" w:pos="1440"/>
        </w:tabs>
        <w:ind w:left="1440" w:hanging="360"/>
      </w:pPr>
    </w:lvl>
    <w:lvl w:ilvl="2" w:tplc="1C286BC8" w:tentative="1">
      <w:start w:val="1"/>
      <w:numFmt w:val="lowerRoman"/>
      <w:lvlText w:val="%3."/>
      <w:lvlJc w:val="right"/>
      <w:pPr>
        <w:tabs>
          <w:tab w:val="num" w:pos="2160"/>
        </w:tabs>
        <w:ind w:left="2160" w:hanging="180"/>
      </w:pPr>
    </w:lvl>
    <w:lvl w:ilvl="3" w:tplc="544426C0" w:tentative="1">
      <w:start w:val="1"/>
      <w:numFmt w:val="decimal"/>
      <w:lvlText w:val="%4."/>
      <w:lvlJc w:val="left"/>
      <w:pPr>
        <w:tabs>
          <w:tab w:val="num" w:pos="2880"/>
        </w:tabs>
        <w:ind w:left="2880" w:hanging="360"/>
      </w:pPr>
    </w:lvl>
    <w:lvl w:ilvl="4" w:tplc="F2A0978A" w:tentative="1">
      <w:start w:val="1"/>
      <w:numFmt w:val="lowerLetter"/>
      <w:lvlText w:val="%5."/>
      <w:lvlJc w:val="left"/>
      <w:pPr>
        <w:tabs>
          <w:tab w:val="num" w:pos="3600"/>
        </w:tabs>
        <w:ind w:left="3600" w:hanging="360"/>
      </w:pPr>
    </w:lvl>
    <w:lvl w:ilvl="5" w:tplc="081097DA" w:tentative="1">
      <w:start w:val="1"/>
      <w:numFmt w:val="lowerRoman"/>
      <w:lvlText w:val="%6."/>
      <w:lvlJc w:val="right"/>
      <w:pPr>
        <w:tabs>
          <w:tab w:val="num" w:pos="4320"/>
        </w:tabs>
        <w:ind w:left="4320" w:hanging="180"/>
      </w:pPr>
    </w:lvl>
    <w:lvl w:ilvl="6" w:tplc="17486AAE" w:tentative="1">
      <w:start w:val="1"/>
      <w:numFmt w:val="decimal"/>
      <w:lvlText w:val="%7."/>
      <w:lvlJc w:val="left"/>
      <w:pPr>
        <w:tabs>
          <w:tab w:val="num" w:pos="5040"/>
        </w:tabs>
        <w:ind w:left="5040" w:hanging="360"/>
      </w:pPr>
    </w:lvl>
    <w:lvl w:ilvl="7" w:tplc="0A907BC6" w:tentative="1">
      <w:start w:val="1"/>
      <w:numFmt w:val="lowerLetter"/>
      <w:lvlText w:val="%8."/>
      <w:lvlJc w:val="left"/>
      <w:pPr>
        <w:tabs>
          <w:tab w:val="num" w:pos="5760"/>
        </w:tabs>
        <w:ind w:left="5760" w:hanging="360"/>
      </w:pPr>
    </w:lvl>
    <w:lvl w:ilvl="8" w:tplc="D2F0F994" w:tentative="1">
      <w:start w:val="1"/>
      <w:numFmt w:val="lowerRoman"/>
      <w:lvlText w:val="%9."/>
      <w:lvlJc w:val="right"/>
      <w:pPr>
        <w:tabs>
          <w:tab w:val="num" w:pos="6480"/>
        </w:tabs>
        <w:ind w:left="6480" w:hanging="180"/>
      </w:pPr>
    </w:lvl>
  </w:abstractNum>
  <w:abstractNum w:abstractNumId="7">
    <w:nsid w:val="0E0F15E5"/>
    <w:multiLevelType w:val="hybridMultilevel"/>
    <w:tmpl w:val="E6B2DD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0E2F5D7A"/>
    <w:multiLevelType w:val="multilevel"/>
    <w:tmpl w:val="D4D47BF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0F543816"/>
    <w:multiLevelType w:val="hybridMultilevel"/>
    <w:tmpl w:val="A7E232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728049B"/>
    <w:multiLevelType w:val="multilevel"/>
    <w:tmpl w:val="CF2ECB40"/>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1B041785"/>
    <w:multiLevelType w:val="hybridMultilevel"/>
    <w:tmpl w:val="55CCCA98"/>
    <w:lvl w:ilvl="0" w:tplc="BE7C5266">
      <w:start w:val="1"/>
      <w:numFmt w:val="decimal"/>
      <w:lvlText w:val="%1."/>
      <w:lvlJc w:val="left"/>
      <w:pPr>
        <w:tabs>
          <w:tab w:val="num" w:pos="720"/>
        </w:tabs>
        <w:ind w:left="720" w:hanging="360"/>
      </w:pPr>
      <w:rPr>
        <w:rFonts w:hint="default"/>
      </w:rPr>
    </w:lvl>
    <w:lvl w:ilvl="1" w:tplc="86C2555C" w:tentative="1">
      <w:start w:val="1"/>
      <w:numFmt w:val="lowerLetter"/>
      <w:lvlText w:val="%2."/>
      <w:lvlJc w:val="left"/>
      <w:pPr>
        <w:tabs>
          <w:tab w:val="num" w:pos="1440"/>
        </w:tabs>
        <w:ind w:left="1440" w:hanging="360"/>
      </w:pPr>
    </w:lvl>
    <w:lvl w:ilvl="2" w:tplc="2DD23EEA" w:tentative="1">
      <w:start w:val="1"/>
      <w:numFmt w:val="lowerRoman"/>
      <w:lvlText w:val="%3."/>
      <w:lvlJc w:val="right"/>
      <w:pPr>
        <w:tabs>
          <w:tab w:val="num" w:pos="2160"/>
        </w:tabs>
        <w:ind w:left="2160" w:hanging="180"/>
      </w:pPr>
    </w:lvl>
    <w:lvl w:ilvl="3" w:tplc="22BCDC12" w:tentative="1">
      <w:start w:val="1"/>
      <w:numFmt w:val="decimal"/>
      <w:lvlText w:val="%4."/>
      <w:lvlJc w:val="left"/>
      <w:pPr>
        <w:tabs>
          <w:tab w:val="num" w:pos="2880"/>
        </w:tabs>
        <w:ind w:left="2880" w:hanging="360"/>
      </w:pPr>
    </w:lvl>
    <w:lvl w:ilvl="4" w:tplc="4712FEB6" w:tentative="1">
      <w:start w:val="1"/>
      <w:numFmt w:val="lowerLetter"/>
      <w:lvlText w:val="%5."/>
      <w:lvlJc w:val="left"/>
      <w:pPr>
        <w:tabs>
          <w:tab w:val="num" w:pos="3600"/>
        </w:tabs>
        <w:ind w:left="3600" w:hanging="360"/>
      </w:pPr>
    </w:lvl>
    <w:lvl w:ilvl="5" w:tplc="36E67D72" w:tentative="1">
      <w:start w:val="1"/>
      <w:numFmt w:val="lowerRoman"/>
      <w:lvlText w:val="%6."/>
      <w:lvlJc w:val="right"/>
      <w:pPr>
        <w:tabs>
          <w:tab w:val="num" w:pos="4320"/>
        </w:tabs>
        <w:ind w:left="4320" w:hanging="180"/>
      </w:pPr>
    </w:lvl>
    <w:lvl w:ilvl="6" w:tplc="0B088692" w:tentative="1">
      <w:start w:val="1"/>
      <w:numFmt w:val="decimal"/>
      <w:lvlText w:val="%7."/>
      <w:lvlJc w:val="left"/>
      <w:pPr>
        <w:tabs>
          <w:tab w:val="num" w:pos="5040"/>
        </w:tabs>
        <w:ind w:left="5040" w:hanging="360"/>
      </w:pPr>
    </w:lvl>
    <w:lvl w:ilvl="7" w:tplc="2EDE4EBA" w:tentative="1">
      <w:start w:val="1"/>
      <w:numFmt w:val="lowerLetter"/>
      <w:lvlText w:val="%8."/>
      <w:lvlJc w:val="left"/>
      <w:pPr>
        <w:tabs>
          <w:tab w:val="num" w:pos="5760"/>
        </w:tabs>
        <w:ind w:left="5760" w:hanging="360"/>
      </w:pPr>
    </w:lvl>
    <w:lvl w:ilvl="8" w:tplc="B22848BE" w:tentative="1">
      <w:start w:val="1"/>
      <w:numFmt w:val="lowerRoman"/>
      <w:lvlText w:val="%9."/>
      <w:lvlJc w:val="right"/>
      <w:pPr>
        <w:tabs>
          <w:tab w:val="num" w:pos="6480"/>
        </w:tabs>
        <w:ind w:left="6480" w:hanging="180"/>
      </w:pPr>
    </w:lvl>
  </w:abstractNum>
  <w:abstractNum w:abstractNumId="12">
    <w:nsid w:val="27615DF6"/>
    <w:multiLevelType w:val="hybridMultilevel"/>
    <w:tmpl w:val="F02A39D2"/>
    <w:lvl w:ilvl="0" w:tplc="ACEE9DF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29E5606C"/>
    <w:multiLevelType w:val="hybridMultilevel"/>
    <w:tmpl w:val="CA06FB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E2D34DD"/>
    <w:multiLevelType w:val="hybridMultilevel"/>
    <w:tmpl w:val="F7B0B6C0"/>
    <w:lvl w:ilvl="0" w:tplc="C23280C8">
      <w:start w:val="1"/>
      <w:numFmt w:val="decimal"/>
      <w:lvlText w:val="%1."/>
      <w:lvlJc w:val="left"/>
      <w:pPr>
        <w:tabs>
          <w:tab w:val="num" w:pos="720"/>
        </w:tabs>
        <w:ind w:left="720" w:hanging="360"/>
      </w:pPr>
      <w:rPr>
        <w:rFonts w:hint="default"/>
      </w:rPr>
    </w:lvl>
    <w:lvl w:ilvl="1" w:tplc="1938CCA0" w:tentative="1">
      <w:start w:val="1"/>
      <w:numFmt w:val="lowerLetter"/>
      <w:lvlText w:val="%2."/>
      <w:lvlJc w:val="left"/>
      <w:pPr>
        <w:tabs>
          <w:tab w:val="num" w:pos="1440"/>
        </w:tabs>
        <w:ind w:left="1440" w:hanging="360"/>
      </w:pPr>
    </w:lvl>
    <w:lvl w:ilvl="2" w:tplc="9E2C84C8" w:tentative="1">
      <w:start w:val="1"/>
      <w:numFmt w:val="lowerRoman"/>
      <w:lvlText w:val="%3."/>
      <w:lvlJc w:val="right"/>
      <w:pPr>
        <w:tabs>
          <w:tab w:val="num" w:pos="2160"/>
        </w:tabs>
        <w:ind w:left="2160" w:hanging="180"/>
      </w:pPr>
    </w:lvl>
    <w:lvl w:ilvl="3" w:tplc="62A2634E" w:tentative="1">
      <w:start w:val="1"/>
      <w:numFmt w:val="decimal"/>
      <w:lvlText w:val="%4."/>
      <w:lvlJc w:val="left"/>
      <w:pPr>
        <w:tabs>
          <w:tab w:val="num" w:pos="2880"/>
        </w:tabs>
        <w:ind w:left="2880" w:hanging="360"/>
      </w:pPr>
    </w:lvl>
    <w:lvl w:ilvl="4" w:tplc="23106794" w:tentative="1">
      <w:start w:val="1"/>
      <w:numFmt w:val="lowerLetter"/>
      <w:lvlText w:val="%5."/>
      <w:lvlJc w:val="left"/>
      <w:pPr>
        <w:tabs>
          <w:tab w:val="num" w:pos="3600"/>
        </w:tabs>
        <w:ind w:left="3600" w:hanging="360"/>
      </w:pPr>
    </w:lvl>
    <w:lvl w:ilvl="5" w:tplc="FB2EBB9A" w:tentative="1">
      <w:start w:val="1"/>
      <w:numFmt w:val="lowerRoman"/>
      <w:lvlText w:val="%6."/>
      <w:lvlJc w:val="right"/>
      <w:pPr>
        <w:tabs>
          <w:tab w:val="num" w:pos="4320"/>
        </w:tabs>
        <w:ind w:left="4320" w:hanging="180"/>
      </w:pPr>
    </w:lvl>
    <w:lvl w:ilvl="6" w:tplc="A8DEC400" w:tentative="1">
      <w:start w:val="1"/>
      <w:numFmt w:val="decimal"/>
      <w:lvlText w:val="%7."/>
      <w:lvlJc w:val="left"/>
      <w:pPr>
        <w:tabs>
          <w:tab w:val="num" w:pos="5040"/>
        </w:tabs>
        <w:ind w:left="5040" w:hanging="360"/>
      </w:pPr>
    </w:lvl>
    <w:lvl w:ilvl="7" w:tplc="B4D2627C" w:tentative="1">
      <w:start w:val="1"/>
      <w:numFmt w:val="lowerLetter"/>
      <w:lvlText w:val="%8."/>
      <w:lvlJc w:val="left"/>
      <w:pPr>
        <w:tabs>
          <w:tab w:val="num" w:pos="5760"/>
        </w:tabs>
        <w:ind w:left="5760" w:hanging="360"/>
      </w:pPr>
    </w:lvl>
    <w:lvl w:ilvl="8" w:tplc="BCBE508A" w:tentative="1">
      <w:start w:val="1"/>
      <w:numFmt w:val="lowerRoman"/>
      <w:lvlText w:val="%9."/>
      <w:lvlJc w:val="right"/>
      <w:pPr>
        <w:tabs>
          <w:tab w:val="num" w:pos="6480"/>
        </w:tabs>
        <w:ind w:left="6480" w:hanging="180"/>
      </w:pPr>
    </w:lvl>
  </w:abstractNum>
  <w:abstractNum w:abstractNumId="15">
    <w:nsid w:val="2F0A4F51"/>
    <w:multiLevelType w:val="hybridMultilevel"/>
    <w:tmpl w:val="D1E6E8FE"/>
    <w:lvl w:ilvl="0" w:tplc="FB9C1FC4">
      <w:start w:val="1"/>
      <w:numFmt w:val="decimal"/>
      <w:lvlText w:val="%1."/>
      <w:lvlJc w:val="left"/>
      <w:pPr>
        <w:tabs>
          <w:tab w:val="num" w:pos="720"/>
        </w:tabs>
        <w:ind w:left="720" w:hanging="360"/>
      </w:pPr>
      <w:rPr>
        <w:rFonts w:hint="default"/>
      </w:rPr>
    </w:lvl>
    <w:lvl w:ilvl="1" w:tplc="1AD849CA" w:tentative="1">
      <w:start w:val="1"/>
      <w:numFmt w:val="lowerLetter"/>
      <w:lvlText w:val="%2."/>
      <w:lvlJc w:val="left"/>
      <w:pPr>
        <w:tabs>
          <w:tab w:val="num" w:pos="1440"/>
        </w:tabs>
        <w:ind w:left="1440" w:hanging="360"/>
      </w:pPr>
    </w:lvl>
    <w:lvl w:ilvl="2" w:tplc="3DC0433A" w:tentative="1">
      <w:start w:val="1"/>
      <w:numFmt w:val="lowerRoman"/>
      <w:lvlText w:val="%3."/>
      <w:lvlJc w:val="right"/>
      <w:pPr>
        <w:tabs>
          <w:tab w:val="num" w:pos="2160"/>
        </w:tabs>
        <w:ind w:left="2160" w:hanging="180"/>
      </w:pPr>
    </w:lvl>
    <w:lvl w:ilvl="3" w:tplc="5EB81BE4" w:tentative="1">
      <w:start w:val="1"/>
      <w:numFmt w:val="decimal"/>
      <w:lvlText w:val="%4."/>
      <w:lvlJc w:val="left"/>
      <w:pPr>
        <w:tabs>
          <w:tab w:val="num" w:pos="2880"/>
        </w:tabs>
        <w:ind w:left="2880" w:hanging="360"/>
      </w:pPr>
    </w:lvl>
    <w:lvl w:ilvl="4" w:tplc="5E5C757C" w:tentative="1">
      <w:start w:val="1"/>
      <w:numFmt w:val="lowerLetter"/>
      <w:lvlText w:val="%5."/>
      <w:lvlJc w:val="left"/>
      <w:pPr>
        <w:tabs>
          <w:tab w:val="num" w:pos="3600"/>
        </w:tabs>
        <w:ind w:left="3600" w:hanging="360"/>
      </w:pPr>
    </w:lvl>
    <w:lvl w:ilvl="5" w:tplc="7080699A" w:tentative="1">
      <w:start w:val="1"/>
      <w:numFmt w:val="lowerRoman"/>
      <w:lvlText w:val="%6."/>
      <w:lvlJc w:val="right"/>
      <w:pPr>
        <w:tabs>
          <w:tab w:val="num" w:pos="4320"/>
        </w:tabs>
        <w:ind w:left="4320" w:hanging="180"/>
      </w:pPr>
    </w:lvl>
    <w:lvl w:ilvl="6" w:tplc="A07C4E9E" w:tentative="1">
      <w:start w:val="1"/>
      <w:numFmt w:val="decimal"/>
      <w:lvlText w:val="%7."/>
      <w:lvlJc w:val="left"/>
      <w:pPr>
        <w:tabs>
          <w:tab w:val="num" w:pos="5040"/>
        </w:tabs>
        <w:ind w:left="5040" w:hanging="360"/>
      </w:pPr>
    </w:lvl>
    <w:lvl w:ilvl="7" w:tplc="88465C3C" w:tentative="1">
      <w:start w:val="1"/>
      <w:numFmt w:val="lowerLetter"/>
      <w:lvlText w:val="%8."/>
      <w:lvlJc w:val="left"/>
      <w:pPr>
        <w:tabs>
          <w:tab w:val="num" w:pos="5760"/>
        </w:tabs>
        <w:ind w:left="5760" w:hanging="360"/>
      </w:pPr>
    </w:lvl>
    <w:lvl w:ilvl="8" w:tplc="C226C3A6" w:tentative="1">
      <w:start w:val="1"/>
      <w:numFmt w:val="lowerRoman"/>
      <w:lvlText w:val="%9."/>
      <w:lvlJc w:val="right"/>
      <w:pPr>
        <w:tabs>
          <w:tab w:val="num" w:pos="6480"/>
        </w:tabs>
        <w:ind w:left="6480" w:hanging="180"/>
      </w:pPr>
    </w:lvl>
  </w:abstractNum>
  <w:abstractNum w:abstractNumId="16">
    <w:nsid w:val="344D2B13"/>
    <w:multiLevelType w:val="hybridMultilevel"/>
    <w:tmpl w:val="77B852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A28481C"/>
    <w:multiLevelType w:val="multilevel"/>
    <w:tmpl w:val="E65A8AB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nsid w:val="3AD82131"/>
    <w:multiLevelType w:val="hybridMultilevel"/>
    <w:tmpl w:val="10CA5CBC"/>
    <w:lvl w:ilvl="0" w:tplc="D2A83170">
      <w:start w:val="1"/>
      <w:numFmt w:val="decimal"/>
      <w:lvlText w:val="%1."/>
      <w:lvlJc w:val="left"/>
      <w:pPr>
        <w:tabs>
          <w:tab w:val="num" w:pos="720"/>
        </w:tabs>
        <w:ind w:left="720" w:hanging="360"/>
      </w:pPr>
      <w:rPr>
        <w:rFonts w:hint="default"/>
      </w:rPr>
    </w:lvl>
    <w:lvl w:ilvl="1" w:tplc="1FD6BA22" w:tentative="1">
      <w:start w:val="1"/>
      <w:numFmt w:val="lowerLetter"/>
      <w:lvlText w:val="%2."/>
      <w:lvlJc w:val="left"/>
      <w:pPr>
        <w:tabs>
          <w:tab w:val="num" w:pos="1440"/>
        </w:tabs>
        <w:ind w:left="1440" w:hanging="360"/>
      </w:pPr>
    </w:lvl>
    <w:lvl w:ilvl="2" w:tplc="30580EEA" w:tentative="1">
      <w:start w:val="1"/>
      <w:numFmt w:val="lowerRoman"/>
      <w:lvlText w:val="%3."/>
      <w:lvlJc w:val="right"/>
      <w:pPr>
        <w:tabs>
          <w:tab w:val="num" w:pos="2160"/>
        </w:tabs>
        <w:ind w:left="2160" w:hanging="180"/>
      </w:pPr>
    </w:lvl>
    <w:lvl w:ilvl="3" w:tplc="9AF06C64" w:tentative="1">
      <w:start w:val="1"/>
      <w:numFmt w:val="decimal"/>
      <w:lvlText w:val="%4."/>
      <w:lvlJc w:val="left"/>
      <w:pPr>
        <w:tabs>
          <w:tab w:val="num" w:pos="2880"/>
        </w:tabs>
        <w:ind w:left="2880" w:hanging="360"/>
      </w:pPr>
    </w:lvl>
    <w:lvl w:ilvl="4" w:tplc="9C90F152" w:tentative="1">
      <w:start w:val="1"/>
      <w:numFmt w:val="lowerLetter"/>
      <w:lvlText w:val="%5."/>
      <w:lvlJc w:val="left"/>
      <w:pPr>
        <w:tabs>
          <w:tab w:val="num" w:pos="3600"/>
        </w:tabs>
        <w:ind w:left="3600" w:hanging="360"/>
      </w:pPr>
    </w:lvl>
    <w:lvl w:ilvl="5" w:tplc="9A7AA5B2" w:tentative="1">
      <w:start w:val="1"/>
      <w:numFmt w:val="lowerRoman"/>
      <w:lvlText w:val="%6."/>
      <w:lvlJc w:val="right"/>
      <w:pPr>
        <w:tabs>
          <w:tab w:val="num" w:pos="4320"/>
        </w:tabs>
        <w:ind w:left="4320" w:hanging="180"/>
      </w:pPr>
    </w:lvl>
    <w:lvl w:ilvl="6" w:tplc="1CC4F3D2" w:tentative="1">
      <w:start w:val="1"/>
      <w:numFmt w:val="decimal"/>
      <w:lvlText w:val="%7."/>
      <w:lvlJc w:val="left"/>
      <w:pPr>
        <w:tabs>
          <w:tab w:val="num" w:pos="5040"/>
        </w:tabs>
        <w:ind w:left="5040" w:hanging="360"/>
      </w:pPr>
    </w:lvl>
    <w:lvl w:ilvl="7" w:tplc="7410E48C" w:tentative="1">
      <w:start w:val="1"/>
      <w:numFmt w:val="lowerLetter"/>
      <w:lvlText w:val="%8."/>
      <w:lvlJc w:val="left"/>
      <w:pPr>
        <w:tabs>
          <w:tab w:val="num" w:pos="5760"/>
        </w:tabs>
        <w:ind w:left="5760" w:hanging="360"/>
      </w:pPr>
    </w:lvl>
    <w:lvl w:ilvl="8" w:tplc="5B5C597C" w:tentative="1">
      <w:start w:val="1"/>
      <w:numFmt w:val="lowerRoman"/>
      <w:lvlText w:val="%9."/>
      <w:lvlJc w:val="right"/>
      <w:pPr>
        <w:tabs>
          <w:tab w:val="num" w:pos="6480"/>
        </w:tabs>
        <w:ind w:left="6480" w:hanging="180"/>
      </w:pPr>
    </w:lvl>
  </w:abstractNum>
  <w:abstractNum w:abstractNumId="19">
    <w:nsid w:val="3D010196"/>
    <w:multiLevelType w:val="hybridMultilevel"/>
    <w:tmpl w:val="6CC2B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131270D"/>
    <w:multiLevelType w:val="hybridMultilevel"/>
    <w:tmpl w:val="35E4EA00"/>
    <w:lvl w:ilvl="0" w:tplc="04090019">
      <w:start w:val="1"/>
      <w:numFmt w:val="lowerLetter"/>
      <w:lvlText w:val="%1."/>
      <w:lvlJc w:val="left"/>
      <w:pPr>
        <w:ind w:left="720" w:hanging="360"/>
      </w:pPr>
      <w:rPr>
        <w:rFonts w:hint="default"/>
      </w:rPr>
    </w:lvl>
    <w:lvl w:ilvl="1" w:tplc="14742AC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BBA5A87"/>
    <w:multiLevelType w:val="multilevel"/>
    <w:tmpl w:val="BD5C2AC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nsid w:val="51AF6F9C"/>
    <w:multiLevelType w:val="hybridMultilevel"/>
    <w:tmpl w:val="24D2E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4436573"/>
    <w:multiLevelType w:val="hybridMultilevel"/>
    <w:tmpl w:val="09F436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6DE3F89"/>
    <w:multiLevelType w:val="hybridMultilevel"/>
    <w:tmpl w:val="142641F8"/>
    <w:lvl w:ilvl="0" w:tplc="A0C8AC4A">
      <w:start w:val="2"/>
      <w:numFmt w:val="upperLetter"/>
      <w:lvlText w:val="%1."/>
      <w:lvlJc w:val="left"/>
      <w:pPr>
        <w:tabs>
          <w:tab w:val="num" w:pos="570"/>
        </w:tabs>
        <w:ind w:left="570" w:hanging="390"/>
      </w:pPr>
      <w:rPr>
        <w:rFonts w:hint="default"/>
      </w:rPr>
    </w:lvl>
    <w:lvl w:ilvl="1" w:tplc="04F22952" w:tentative="1">
      <w:start w:val="1"/>
      <w:numFmt w:val="lowerLetter"/>
      <w:lvlText w:val="%2."/>
      <w:lvlJc w:val="left"/>
      <w:pPr>
        <w:tabs>
          <w:tab w:val="num" w:pos="1260"/>
        </w:tabs>
        <w:ind w:left="1260" w:hanging="360"/>
      </w:pPr>
    </w:lvl>
    <w:lvl w:ilvl="2" w:tplc="8C60A0A2" w:tentative="1">
      <w:start w:val="1"/>
      <w:numFmt w:val="lowerRoman"/>
      <w:lvlText w:val="%3."/>
      <w:lvlJc w:val="right"/>
      <w:pPr>
        <w:tabs>
          <w:tab w:val="num" w:pos="1980"/>
        </w:tabs>
        <w:ind w:left="1980" w:hanging="180"/>
      </w:pPr>
    </w:lvl>
    <w:lvl w:ilvl="3" w:tplc="131EB64C" w:tentative="1">
      <w:start w:val="1"/>
      <w:numFmt w:val="decimal"/>
      <w:lvlText w:val="%4."/>
      <w:lvlJc w:val="left"/>
      <w:pPr>
        <w:tabs>
          <w:tab w:val="num" w:pos="2700"/>
        </w:tabs>
        <w:ind w:left="2700" w:hanging="360"/>
      </w:pPr>
    </w:lvl>
    <w:lvl w:ilvl="4" w:tplc="151414AE" w:tentative="1">
      <w:start w:val="1"/>
      <w:numFmt w:val="lowerLetter"/>
      <w:lvlText w:val="%5."/>
      <w:lvlJc w:val="left"/>
      <w:pPr>
        <w:tabs>
          <w:tab w:val="num" w:pos="3420"/>
        </w:tabs>
        <w:ind w:left="3420" w:hanging="360"/>
      </w:pPr>
    </w:lvl>
    <w:lvl w:ilvl="5" w:tplc="B1103728" w:tentative="1">
      <w:start w:val="1"/>
      <w:numFmt w:val="lowerRoman"/>
      <w:lvlText w:val="%6."/>
      <w:lvlJc w:val="right"/>
      <w:pPr>
        <w:tabs>
          <w:tab w:val="num" w:pos="4140"/>
        </w:tabs>
        <w:ind w:left="4140" w:hanging="180"/>
      </w:pPr>
    </w:lvl>
    <w:lvl w:ilvl="6" w:tplc="81F41084" w:tentative="1">
      <w:start w:val="1"/>
      <w:numFmt w:val="decimal"/>
      <w:lvlText w:val="%7."/>
      <w:lvlJc w:val="left"/>
      <w:pPr>
        <w:tabs>
          <w:tab w:val="num" w:pos="4860"/>
        </w:tabs>
        <w:ind w:left="4860" w:hanging="360"/>
      </w:pPr>
    </w:lvl>
    <w:lvl w:ilvl="7" w:tplc="F2BEE632" w:tentative="1">
      <w:start w:val="1"/>
      <w:numFmt w:val="lowerLetter"/>
      <w:lvlText w:val="%8."/>
      <w:lvlJc w:val="left"/>
      <w:pPr>
        <w:tabs>
          <w:tab w:val="num" w:pos="5580"/>
        </w:tabs>
        <w:ind w:left="5580" w:hanging="360"/>
      </w:pPr>
    </w:lvl>
    <w:lvl w:ilvl="8" w:tplc="B3CE717C" w:tentative="1">
      <w:start w:val="1"/>
      <w:numFmt w:val="lowerRoman"/>
      <w:lvlText w:val="%9."/>
      <w:lvlJc w:val="right"/>
      <w:pPr>
        <w:tabs>
          <w:tab w:val="num" w:pos="6300"/>
        </w:tabs>
        <w:ind w:left="6300" w:hanging="180"/>
      </w:pPr>
    </w:lvl>
  </w:abstractNum>
  <w:abstractNum w:abstractNumId="25">
    <w:nsid w:val="5EAF334E"/>
    <w:multiLevelType w:val="hybridMultilevel"/>
    <w:tmpl w:val="F3080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F7714D7"/>
    <w:multiLevelType w:val="hybridMultilevel"/>
    <w:tmpl w:val="F3080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0A902F6"/>
    <w:multiLevelType w:val="hybridMultilevel"/>
    <w:tmpl w:val="76ACFFFA"/>
    <w:lvl w:ilvl="0" w:tplc="634A98EC">
      <w:start w:val="1"/>
      <w:numFmt w:val="decimal"/>
      <w:lvlText w:val="%1."/>
      <w:lvlJc w:val="left"/>
      <w:pPr>
        <w:tabs>
          <w:tab w:val="num" w:pos="720"/>
        </w:tabs>
        <w:ind w:left="720" w:hanging="360"/>
      </w:pPr>
      <w:rPr>
        <w:rFonts w:hint="default"/>
      </w:rPr>
    </w:lvl>
    <w:lvl w:ilvl="1" w:tplc="33E40E5E" w:tentative="1">
      <w:start w:val="1"/>
      <w:numFmt w:val="lowerLetter"/>
      <w:lvlText w:val="%2."/>
      <w:lvlJc w:val="left"/>
      <w:pPr>
        <w:tabs>
          <w:tab w:val="num" w:pos="1440"/>
        </w:tabs>
        <w:ind w:left="1440" w:hanging="360"/>
      </w:pPr>
    </w:lvl>
    <w:lvl w:ilvl="2" w:tplc="69460354" w:tentative="1">
      <w:start w:val="1"/>
      <w:numFmt w:val="lowerRoman"/>
      <w:lvlText w:val="%3."/>
      <w:lvlJc w:val="right"/>
      <w:pPr>
        <w:tabs>
          <w:tab w:val="num" w:pos="2160"/>
        </w:tabs>
        <w:ind w:left="2160" w:hanging="180"/>
      </w:pPr>
    </w:lvl>
    <w:lvl w:ilvl="3" w:tplc="120EF16A" w:tentative="1">
      <w:start w:val="1"/>
      <w:numFmt w:val="decimal"/>
      <w:lvlText w:val="%4."/>
      <w:lvlJc w:val="left"/>
      <w:pPr>
        <w:tabs>
          <w:tab w:val="num" w:pos="2880"/>
        </w:tabs>
        <w:ind w:left="2880" w:hanging="360"/>
      </w:pPr>
    </w:lvl>
    <w:lvl w:ilvl="4" w:tplc="FC088A60" w:tentative="1">
      <w:start w:val="1"/>
      <w:numFmt w:val="lowerLetter"/>
      <w:lvlText w:val="%5."/>
      <w:lvlJc w:val="left"/>
      <w:pPr>
        <w:tabs>
          <w:tab w:val="num" w:pos="3600"/>
        </w:tabs>
        <w:ind w:left="3600" w:hanging="360"/>
      </w:pPr>
    </w:lvl>
    <w:lvl w:ilvl="5" w:tplc="EF64959E" w:tentative="1">
      <w:start w:val="1"/>
      <w:numFmt w:val="lowerRoman"/>
      <w:lvlText w:val="%6."/>
      <w:lvlJc w:val="right"/>
      <w:pPr>
        <w:tabs>
          <w:tab w:val="num" w:pos="4320"/>
        </w:tabs>
        <w:ind w:left="4320" w:hanging="180"/>
      </w:pPr>
    </w:lvl>
    <w:lvl w:ilvl="6" w:tplc="4AD2D838" w:tentative="1">
      <w:start w:val="1"/>
      <w:numFmt w:val="decimal"/>
      <w:lvlText w:val="%7."/>
      <w:lvlJc w:val="left"/>
      <w:pPr>
        <w:tabs>
          <w:tab w:val="num" w:pos="5040"/>
        </w:tabs>
        <w:ind w:left="5040" w:hanging="360"/>
      </w:pPr>
    </w:lvl>
    <w:lvl w:ilvl="7" w:tplc="772EAFA0" w:tentative="1">
      <w:start w:val="1"/>
      <w:numFmt w:val="lowerLetter"/>
      <w:lvlText w:val="%8."/>
      <w:lvlJc w:val="left"/>
      <w:pPr>
        <w:tabs>
          <w:tab w:val="num" w:pos="5760"/>
        </w:tabs>
        <w:ind w:left="5760" w:hanging="360"/>
      </w:pPr>
    </w:lvl>
    <w:lvl w:ilvl="8" w:tplc="2B7EDB52" w:tentative="1">
      <w:start w:val="1"/>
      <w:numFmt w:val="lowerRoman"/>
      <w:lvlText w:val="%9."/>
      <w:lvlJc w:val="right"/>
      <w:pPr>
        <w:tabs>
          <w:tab w:val="num" w:pos="6480"/>
        </w:tabs>
        <w:ind w:left="6480" w:hanging="180"/>
      </w:pPr>
    </w:lvl>
  </w:abstractNum>
  <w:abstractNum w:abstractNumId="28">
    <w:nsid w:val="6679758F"/>
    <w:multiLevelType w:val="hybridMultilevel"/>
    <w:tmpl w:val="F3080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6DB28E7"/>
    <w:multiLevelType w:val="multilevel"/>
    <w:tmpl w:val="AB88202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0">
    <w:nsid w:val="6B921E3D"/>
    <w:multiLevelType w:val="hybridMultilevel"/>
    <w:tmpl w:val="539606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E1444E5"/>
    <w:multiLevelType w:val="hybridMultilevel"/>
    <w:tmpl w:val="C4E4008A"/>
    <w:lvl w:ilvl="0" w:tplc="09D21408">
      <w:start w:val="1"/>
      <w:numFmt w:val="decimal"/>
      <w:lvlText w:val="%1."/>
      <w:lvlJc w:val="left"/>
      <w:pPr>
        <w:tabs>
          <w:tab w:val="num" w:pos="720"/>
        </w:tabs>
        <w:ind w:left="720" w:hanging="360"/>
      </w:pPr>
      <w:rPr>
        <w:rFonts w:hint="default"/>
      </w:rPr>
    </w:lvl>
    <w:lvl w:ilvl="1" w:tplc="E6F26FA8" w:tentative="1">
      <w:start w:val="1"/>
      <w:numFmt w:val="lowerLetter"/>
      <w:lvlText w:val="%2."/>
      <w:lvlJc w:val="left"/>
      <w:pPr>
        <w:tabs>
          <w:tab w:val="num" w:pos="1440"/>
        </w:tabs>
        <w:ind w:left="1440" w:hanging="360"/>
      </w:pPr>
    </w:lvl>
    <w:lvl w:ilvl="2" w:tplc="1048F902" w:tentative="1">
      <w:start w:val="1"/>
      <w:numFmt w:val="lowerRoman"/>
      <w:lvlText w:val="%3."/>
      <w:lvlJc w:val="right"/>
      <w:pPr>
        <w:tabs>
          <w:tab w:val="num" w:pos="2160"/>
        </w:tabs>
        <w:ind w:left="2160" w:hanging="180"/>
      </w:pPr>
    </w:lvl>
    <w:lvl w:ilvl="3" w:tplc="8C5C09F0" w:tentative="1">
      <w:start w:val="1"/>
      <w:numFmt w:val="decimal"/>
      <w:lvlText w:val="%4."/>
      <w:lvlJc w:val="left"/>
      <w:pPr>
        <w:tabs>
          <w:tab w:val="num" w:pos="2880"/>
        </w:tabs>
        <w:ind w:left="2880" w:hanging="360"/>
      </w:pPr>
    </w:lvl>
    <w:lvl w:ilvl="4" w:tplc="8154ED9A" w:tentative="1">
      <w:start w:val="1"/>
      <w:numFmt w:val="lowerLetter"/>
      <w:lvlText w:val="%5."/>
      <w:lvlJc w:val="left"/>
      <w:pPr>
        <w:tabs>
          <w:tab w:val="num" w:pos="3600"/>
        </w:tabs>
        <w:ind w:left="3600" w:hanging="360"/>
      </w:pPr>
    </w:lvl>
    <w:lvl w:ilvl="5" w:tplc="F62454AC" w:tentative="1">
      <w:start w:val="1"/>
      <w:numFmt w:val="lowerRoman"/>
      <w:lvlText w:val="%6."/>
      <w:lvlJc w:val="right"/>
      <w:pPr>
        <w:tabs>
          <w:tab w:val="num" w:pos="4320"/>
        </w:tabs>
        <w:ind w:left="4320" w:hanging="180"/>
      </w:pPr>
    </w:lvl>
    <w:lvl w:ilvl="6" w:tplc="B1B632D8" w:tentative="1">
      <w:start w:val="1"/>
      <w:numFmt w:val="decimal"/>
      <w:lvlText w:val="%7."/>
      <w:lvlJc w:val="left"/>
      <w:pPr>
        <w:tabs>
          <w:tab w:val="num" w:pos="5040"/>
        </w:tabs>
        <w:ind w:left="5040" w:hanging="360"/>
      </w:pPr>
    </w:lvl>
    <w:lvl w:ilvl="7" w:tplc="F2983C8A" w:tentative="1">
      <w:start w:val="1"/>
      <w:numFmt w:val="lowerLetter"/>
      <w:lvlText w:val="%8."/>
      <w:lvlJc w:val="left"/>
      <w:pPr>
        <w:tabs>
          <w:tab w:val="num" w:pos="5760"/>
        </w:tabs>
        <w:ind w:left="5760" w:hanging="360"/>
      </w:pPr>
    </w:lvl>
    <w:lvl w:ilvl="8" w:tplc="D9E25424" w:tentative="1">
      <w:start w:val="1"/>
      <w:numFmt w:val="lowerRoman"/>
      <w:lvlText w:val="%9."/>
      <w:lvlJc w:val="right"/>
      <w:pPr>
        <w:tabs>
          <w:tab w:val="num" w:pos="6480"/>
        </w:tabs>
        <w:ind w:left="6480" w:hanging="180"/>
      </w:pPr>
    </w:lvl>
  </w:abstractNum>
  <w:abstractNum w:abstractNumId="32">
    <w:nsid w:val="6EB866E3"/>
    <w:multiLevelType w:val="hybridMultilevel"/>
    <w:tmpl w:val="D2B89ABE"/>
    <w:lvl w:ilvl="0" w:tplc="86C0E532">
      <w:start w:val="1"/>
      <w:numFmt w:val="decimal"/>
      <w:lvlText w:val="%1."/>
      <w:lvlJc w:val="left"/>
      <w:pPr>
        <w:tabs>
          <w:tab w:val="num" w:pos="720"/>
        </w:tabs>
        <w:ind w:left="720" w:hanging="360"/>
      </w:pPr>
      <w:rPr>
        <w:rFonts w:hint="default"/>
      </w:rPr>
    </w:lvl>
    <w:lvl w:ilvl="1" w:tplc="5B30D0A6" w:tentative="1">
      <w:start w:val="1"/>
      <w:numFmt w:val="lowerLetter"/>
      <w:lvlText w:val="%2."/>
      <w:lvlJc w:val="left"/>
      <w:pPr>
        <w:tabs>
          <w:tab w:val="num" w:pos="1440"/>
        </w:tabs>
        <w:ind w:left="1440" w:hanging="360"/>
      </w:pPr>
    </w:lvl>
    <w:lvl w:ilvl="2" w:tplc="12C808EA" w:tentative="1">
      <w:start w:val="1"/>
      <w:numFmt w:val="lowerRoman"/>
      <w:lvlText w:val="%3."/>
      <w:lvlJc w:val="right"/>
      <w:pPr>
        <w:tabs>
          <w:tab w:val="num" w:pos="2160"/>
        </w:tabs>
        <w:ind w:left="2160" w:hanging="180"/>
      </w:pPr>
    </w:lvl>
    <w:lvl w:ilvl="3" w:tplc="7646BBB8" w:tentative="1">
      <w:start w:val="1"/>
      <w:numFmt w:val="decimal"/>
      <w:lvlText w:val="%4."/>
      <w:lvlJc w:val="left"/>
      <w:pPr>
        <w:tabs>
          <w:tab w:val="num" w:pos="2880"/>
        </w:tabs>
        <w:ind w:left="2880" w:hanging="360"/>
      </w:pPr>
    </w:lvl>
    <w:lvl w:ilvl="4" w:tplc="26FC0070" w:tentative="1">
      <w:start w:val="1"/>
      <w:numFmt w:val="lowerLetter"/>
      <w:lvlText w:val="%5."/>
      <w:lvlJc w:val="left"/>
      <w:pPr>
        <w:tabs>
          <w:tab w:val="num" w:pos="3600"/>
        </w:tabs>
        <w:ind w:left="3600" w:hanging="360"/>
      </w:pPr>
    </w:lvl>
    <w:lvl w:ilvl="5" w:tplc="1CA07D58" w:tentative="1">
      <w:start w:val="1"/>
      <w:numFmt w:val="lowerRoman"/>
      <w:lvlText w:val="%6."/>
      <w:lvlJc w:val="right"/>
      <w:pPr>
        <w:tabs>
          <w:tab w:val="num" w:pos="4320"/>
        </w:tabs>
        <w:ind w:left="4320" w:hanging="180"/>
      </w:pPr>
    </w:lvl>
    <w:lvl w:ilvl="6" w:tplc="02387CA8" w:tentative="1">
      <w:start w:val="1"/>
      <w:numFmt w:val="decimal"/>
      <w:lvlText w:val="%7."/>
      <w:lvlJc w:val="left"/>
      <w:pPr>
        <w:tabs>
          <w:tab w:val="num" w:pos="5040"/>
        </w:tabs>
        <w:ind w:left="5040" w:hanging="360"/>
      </w:pPr>
    </w:lvl>
    <w:lvl w:ilvl="7" w:tplc="BDA03AFA" w:tentative="1">
      <w:start w:val="1"/>
      <w:numFmt w:val="lowerLetter"/>
      <w:lvlText w:val="%8."/>
      <w:lvlJc w:val="left"/>
      <w:pPr>
        <w:tabs>
          <w:tab w:val="num" w:pos="5760"/>
        </w:tabs>
        <w:ind w:left="5760" w:hanging="360"/>
      </w:pPr>
    </w:lvl>
    <w:lvl w:ilvl="8" w:tplc="EF88E678" w:tentative="1">
      <w:start w:val="1"/>
      <w:numFmt w:val="lowerRoman"/>
      <w:lvlText w:val="%9."/>
      <w:lvlJc w:val="right"/>
      <w:pPr>
        <w:tabs>
          <w:tab w:val="num" w:pos="6480"/>
        </w:tabs>
        <w:ind w:left="6480" w:hanging="180"/>
      </w:pPr>
    </w:lvl>
  </w:abstractNum>
  <w:abstractNum w:abstractNumId="33">
    <w:nsid w:val="713E3089"/>
    <w:multiLevelType w:val="multilevel"/>
    <w:tmpl w:val="EAD8121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4">
    <w:nsid w:val="72B977D1"/>
    <w:multiLevelType w:val="hybridMultilevel"/>
    <w:tmpl w:val="F3080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4052331"/>
    <w:multiLevelType w:val="multilevel"/>
    <w:tmpl w:val="7304BF1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6">
    <w:nsid w:val="7BF66395"/>
    <w:multiLevelType w:val="multilevel"/>
    <w:tmpl w:val="50E4D034"/>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24"/>
  </w:num>
  <w:num w:numId="2">
    <w:abstractNumId w:val="31"/>
  </w:num>
  <w:num w:numId="3">
    <w:abstractNumId w:val="6"/>
  </w:num>
  <w:num w:numId="4">
    <w:abstractNumId w:val="18"/>
  </w:num>
  <w:num w:numId="5">
    <w:abstractNumId w:val="14"/>
  </w:num>
  <w:num w:numId="6">
    <w:abstractNumId w:val="15"/>
  </w:num>
  <w:num w:numId="7">
    <w:abstractNumId w:val="32"/>
  </w:num>
  <w:num w:numId="8">
    <w:abstractNumId w:val="27"/>
  </w:num>
  <w:num w:numId="9">
    <w:abstractNumId w:val="11"/>
  </w:num>
  <w:num w:numId="10">
    <w:abstractNumId w:val="0"/>
  </w:num>
  <w:num w:numId="11">
    <w:abstractNumId w:val="17"/>
  </w:num>
  <w:num w:numId="12">
    <w:abstractNumId w:val="5"/>
  </w:num>
  <w:num w:numId="13">
    <w:abstractNumId w:val="36"/>
  </w:num>
  <w:num w:numId="14">
    <w:abstractNumId w:val="3"/>
  </w:num>
  <w:num w:numId="15">
    <w:abstractNumId w:val="33"/>
  </w:num>
  <w:num w:numId="16">
    <w:abstractNumId w:val="35"/>
  </w:num>
  <w:num w:numId="17">
    <w:abstractNumId w:val="21"/>
  </w:num>
  <w:num w:numId="18">
    <w:abstractNumId w:val="10"/>
  </w:num>
  <w:num w:numId="19">
    <w:abstractNumId w:val="29"/>
  </w:num>
  <w:num w:numId="20">
    <w:abstractNumId w:val="8"/>
  </w:num>
  <w:num w:numId="21">
    <w:abstractNumId w:val="1"/>
  </w:num>
  <w:num w:numId="22">
    <w:abstractNumId w:val="7"/>
  </w:num>
  <w:num w:numId="23">
    <w:abstractNumId w:val="22"/>
  </w:num>
  <w:num w:numId="24">
    <w:abstractNumId w:val="30"/>
  </w:num>
  <w:num w:numId="25">
    <w:abstractNumId w:val="13"/>
  </w:num>
  <w:num w:numId="26">
    <w:abstractNumId w:val="26"/>
  </w:num>
  <w:num w:numId="27">
    <w:abstractNumId w:val="9"/>
  </w:num>
  <w:num w:numId="28">
    <w:abstractNumId w:val="4"/>
  </w:num>
  <w:num w:numId="29">
    <w:abstractNumId w:val="19"/>
  </w:num>
  <w:num w:numId="30">
    <w:abstractNumId w:val="23"/>
  </w:num>
  <w:num w:numId="31">
    <w:abstractNumId w:val="28"/>
  </w:num>
  <w:num w:numId="32">
    <w:abstractNumId w:val="34"/>
  </w:num>
  <w:num w:numId="33">
    <w:abstractNumId w:val="25"/>
  </w:num>
  <w:num w:numId="34">
    <w:abstractNumId w:val="16"/>
  </w:num>
  <w:num w:numId="35">
    <w:abstractNumId w:val="12"/>
  </w:num>
  <w:num w:numId="36">
    <w:abstractNumId w:val="2"/>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36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063D"/>
    <w:rsid w:val="00026009"/>
    <w:rsid w:val="00051358"/>
    <w:rsid w:val="000678BF"/>
    <w:rsid w:val="00080705"/>
    <w:rsid w:val="00090678"/>
    <w:rsid w:val="000B435F"/>
    <w:rsid w:val="000F7C54"/>
    <w:rsid w:val="00100727"/>
    <w:rsid w:val="00113197"/>
    <w:rsid w:val="0011332E"/>
    <w:rsid w:val="0012381B"/>
    <w:rsid w:val="001333FC"/>
    <w:rsid w:val="0016321D"/>
    <w:rsid w:val="00173F8A"/>
    <w:rsid w:val="001D1072"/>
    <w:rsid w:val="001F0972"/>
    <w:rsid w:val="00224F51"/>
    <w:rsid w:val="00225151"/>
    <w:rsid w:val="00227213"/>
    <w:rsid w:val="00236002"/>
    <w:rsid w:val="002410AB"/>
    <w:rsid w:val="00260BF8"/>
    <w:rsid w:val="00267E6C"/>
    <w:rsid w:val="00273275"/>
    <w:rsid w:val="002A6B72"/>
    <w:rsid w:val="002B23F8"/>
    <w:rsid w:val="002C74C3"/>
    <w:rsid w:val="002D116D"/>
    <w:rsid w:val="002D6CEF"/>
    <w:rsid w:val="002E03BF"/>
    <w:rsid w:val="002E52A0"/>
    <w:rsid w:val="002E5A5F"/>
    <w:rsid w:val="003010C3"/>
    <w:rsid w:val="00313F32"/>
    <w:rsid w:val="00320284"/>
    <w:rsid w:val="003457CE"/>
    <w:rsid w:val="00352BA4"/>
    <w:rsid w:val="00361490"/>
    <w:rsid w:val="00382388"/>
    <w:rsid w:val="003A7BCD"/>
    <w:rsid w:val="003B0C9E"/>
    <w:rsid w:val="003B2A6B"/>
    <w:rsid w:val="003D515B"/>
    <w:rsid w:val="003E0D61"/>
    <w:rsid w:val="003F7FF4"/>
    <w:rsid w:val="004145C5"/>
    <w:rsid w:val="00425384"/>
    <w:rsid w:val="00436779"/>
    <w:rsid w:val="00447A99"/>
    <w:rsid w:val="00484CEA"/>
    <w:rsid w:val="004B595B"/>
    <w:rsid w:val="004E0862"/>
    <w:rsid w:val="004F6285"/>
    <w:rsid w:val="0050063D"/>
    <w:rsid w:val="00543ED4"/>
    <w:rsid w:val="00564769"/>
    <w:rsid w:val="0057002F"/>
    <w:rsid w:val="00577020"/>
    <w:rsid w:val="00586400"/>
    <w:rsid w:val="005A3ADD"/>
    <w:rsid w:val="005D100A"/>
    <w:rsid w:val="005E014C"/>
    <w:rsid w:val="005F1753"/>
    <w:rsid w:val="00615414"/>
    <w:rsid w:val="00616717"/>
    <w:rsid w:val="0064284F"/>
    <w:rsid w:val="006719F2"/>
    <w:rsid w:val="0067536B"/>
    <w:rsid w:val="006942C1"/>
    <w:rsid w:val="006B5B4A"/>
    <w:rsid w:val="006C1EFC"/>
    <w:rsid w:val="006C7EBB"/>
    <w:rsid w:val="006D4DF5"/>
    <w:rsid w:val="006E559D"/>
    <w:rsid w:val="006E74DB"/>
    <w:rsid w:val="006F294D"/>
    <w:rsid w:val="006F79E6"/>
    <w:rsid w:val="00703F39"/>
    <w:rsid w:val="0071281D"/>
    <w:rsid w:val="00715FEF"/>
    <w:rsid w:val="007325EF"/>
    <w:rsid w:val="00733360"/>
    <w:rsid w:val="00734F85"/>
    <w:rsid w:val="00761582"/>
    <w:rsid w:val="00774AAD"/>
    <w:rsid w:val="007867D4"/>
    <w:rsid w:val="00790794"/>
    <w:rsid w:val="0080787B"/>
    <w:rsid w:val="00823DC3"/>
    <w:rsid w:val="00836FDB"/>
    <w:rsid w:val="00845AB2"/>
    <w:rsid w:val="008A785F"/>
    <w:rsid w:val="008A7D88"/>
    <w:rsid w:val="008A7F14"/>
    <w:rsid w:val="008B3D98"/>
    <w:rsid w:val="008B5556"/>
    <w:rsid w:val="008C617C"/>
    <w:rsid w:val="008E0341"/>
    <w:rsid w:val="008E61BD"/>
    <w:rsid w:val="008F1C16"/>
    <w:rsid w:val="008F1F64"/>
    <w:rsid w:val="0091138E"/>
    <w:rsid w:val="00922485"/>
    <w:rsid w:val="00932D79"/>
    <w:rsid w:val="009403C9"/>
    <w:rsid w:val="00961BAC"/>
    <w:rsid w:val="00972D14"/>
    <w:rsid w:val="00991953"/>
    <w:rsid w:val="00997560"/>
    <w:rsid w:val="009A08F2"/>
    <w:rsid w:val="009C633F"/>
    <w:rsid w:val="009D056E"/>
    <w:rsid w:val="00A20BEE"/>
    <w:rsid w:val="00A67E0D"/>
    <w:rsid w:val="00A9781C"/>
    <w:rsid w:val="00AC5339"/>
    <w:rsid w:val="00AD32D8"/>
    <w:rsid w:val="00B16C6C"/>
    <w:rsid w:val="00B32B1C"/>
    <w:rsid w:val="00B3774D"/>
    <w:rsid w:val="00B426FE"/>
    <w:rsid w:val="00B435E3"/>
    <w:rsid w:val="00B468D9"/>
    <w:rsid w:val="00B60890"/>
    <w:rsid w:val="00B60AB0"/>
    <w:rsid w:val="00B64499"/>
    <w:rsid w:val="00B73740"/>
    <w:rsid w:val="00B92D35"/>
    <w:rsid w:val="00BB64CD"/>
    <w:rsid w:val="00BD15A1"/>
    <w:rsid w:val="00BE6890"/>
    <w:rsid w:val="00C32705"/>
    <w:rsid w:val="00C34AA9"/>
    <w:rsid w:val="00C40B66"/>
    <w:rsid w:val="00C4314D"/>
    <w:rsid w:val="00C629D9"/>
    <w:rsid w:val="00C803C7"/>
    <w:rsid w:val="00C83335"/>
    <w:rsid w:val="00CB2232"/>
    <w:rsid w:val="00CB7EBD"/>
    <w:rsid w:val="00CE0A9B"/>
    <w:rsid w:val="00CE2822"/>
    <w:rsid w:val="00D13A3B"/>
    <w:rsid w:val="00D27847"/>
    <w:rsid w:val="00D669D5"/>
    <w:rsid w:val="00D669F6"/>
    <w:rsid w:val="00D671DA"/>
    <w:rsid w:val="00D84F9D"/>
    <w:rsid w:val="00D96E72"/>
    <w:rsid w:val="00DC0556"/>
    <w:rsid w:val="00DC345F"/>
    <w:rsid w:val="00DD4C11"/>
    <w:rsid w:val="00DE26C5"/>
    <w:rsid w:val="00DE40B0"/>
    <w:rsid w:val="00DE5850"/>
    <w:rsid w:val="00DE6D4D"/>
    <w:rsid w:val="00DF0139"/>
    <w:rsid w:val="00DF2DDF"/>
    <w:rsid w:val="00E11C87"/>
    <w:rsid w:val="00E41BA0"/>
    <w:rsid w:val="00E54C5B"/>
    <w:rsid w:val="00EC2742"/>
    <w:rsid w:val="00ED4BED"/>
    <w:rsid w:val="00EF49A9"/>
    <w:rsid w:val="00F17B49"/>
    <w:rsid w:val="00F2585B"/>
    <w:rsid w:val="00F41D4C"/>
    <w:rsid w:val="00F5166F"/>
    <w:rsid w:val="00F536A3"/>
    <w:rsid w:val="00F53C46"/>
    <w:rsid w:val="00F549C3"/>
    <w:rsid w:val="00F63063"/>
    <w:rsid w:val="00F6362B"/>
    <w:rsid w:val="00F72D3C"/>
    <w:rsid w:val="00F77A46"/>
    <w:rsid w:val="00F8065D"/>
    <w:rsid w:val="00F85556"/>
    <w:rsid w:val="00FC209A"/>
    <w:rsid w:val="00FC3738"/>
    <w:rsid w:val="00FC7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outlineLvl w:val="1"/>
    </w:pPr>
    <w:rPr>
      <w:b/>
      <w:bCs/>
    </w:rPr>
  </w:style>
  <w:style w:type="paragraph" w:styleId="Heading4">
    <w:name w:val="heading 4"/>
    <w:basedOn w:val="Normal"/>
    <w:next w:val="Normal"/>
    <w:qFormat/>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6CA0"/>
    <w:pPr>
      <w:tabs>
        <w:tab w:val="center" w:pos="4320"/>
        <w:tab w:val="right" w:pos="8640"/>
      </w:tabs>
    </w:pPr>
  </w:style>
  <w:style w:type="paragraph" w:styleId="Footer">
    <w:name w:val="footer"/>
    <w:basedOn w:val="Normal"/>
    <w:semiHidden/>
    <w:rsid w:val="00A26CA0"/>
    <w:pPr>
      <w:tabs>
        <w:tab w:val="center" w:pos="4320"/>
        <w:tab w:val="right" w:pos="8640"/>
      </w:tabs>
    </w:pPr>
  </w:style>
  <w:style w:type="paragraph" w:styleId="BalloonText">
    <w:name w:val="Balloon Text"/>
    <w:basedOn w:val="Normal"/>
    <w:link w:val="BalloonTextChar"/>
    <w:uiPriority w:val="99"/>
    <w:semiHidden/>
    <w:unhideWhenUsed/>
    <w:rsid w:val="003B2A6B"/>
    <w:rPr>
      <w:rFonts w:ascii="Tahoma" w:hAnsi="Tahoma"/>
      <w:sz w:val="16"/>
      <w:szCs w:val="16"/>
      <w:lang w:val="x-none" w:eastAsia="x-none"/>
    </w:rPr>
  </w:style>
  <w:style w:type="character" w:customStyle="1" w:styleId="BalloonTextChar">
    <w:name w:val="Balloon Text Char"/>
    <w:link w:val="BalloonText"/>
    <w:uiPriority w:val="99"/>
    <w:semiHidden/>
    <w:rsid w:val="003B2A6B"/>
    <w:rPr>
      <w:rFonts w:ascii="Tahoma" w:hAnsi="Tahoma" w:cs="Tahoma"/>
      <w:sz w:val="16"/>
      <w:szCs w:val="16"/>
    </w:rPr>
  </w:style>
  <w:style w:type="character" w:styleId="CommentReference">
    <w:name w:val="annotation reference"/>
    <w:uiPriority w:val="99"/>
    <w:semiHidden/>
    <w:unhideWhenUsed/>
    <w:rsid w:val="008A785F"/>
    <w:rPr>
      <w:sz w:val="16"/>
      <w:szCs w:val="16"/>
    </w:rPr>
  </w:style>
  <w:style w:type="paragraph" w:styleId="CommentText">
    <w:name w:val="annotation text"/>
    <w:basedOn w:val="Normal"/>
    <w:link w:val="CommentTextChar"/>
    <w:uiPriority w:val="99"/>
    <w:semiHidden/>
    <w:unhideWhenUsed/>
    <w:rsid w:val="008A785F"/>
    <w:rPr>
      <w:sz w:val="20"/>
      <w:szCs w:val="20"/>
    </w:rPr>
  </w:style>
  <w:style w:type="character" w:customStyle="1" w:styleId="CommentTextChar">
    <w:name w:val="Comment Text Char"/>
    <w:basedOn w:val="DefaultParagraphFont"/>
    <w:link w:val="CommentText"/>
    <w:uiPriority w:val="99"/>
    <w:semiHidden/>
    <w:rsid w:val="008A785F"/>
  </w:style>
  <w:style w:type="paragraph" w:styleId="CommentSubject">
    <w:name w:val="annotation subject"/>
    <w:basedOn w:val="CommentText"/>
    <w:next w:val="CommentText"/>
    <w:link w:val="CommentSubjectChar"/>
    <w:uiPriority w:val="99"/>
    <w:semiHidden/>
    <w:unhideWhenUsed/>
    <w:rsid w:val="008A785F"/>
    <w:rPr>
      <w:b/>
      <w:bCs/>
      <w:lang w:val="x-none" w:eastAsia="x-none"/>
    </w:rPr>
  </w:style>
  <w:style w:type="character" w:customStyle="1" w:styleId="CommentSubjectChar">
    <w:name w:val="Comment Subject Char"/>
    <w:link w:val="CommentSubject"/>
    <w:uiPriority w:val="99"/>
    <w:semiHidden/>
    <w:rsid w:val="008A785F"/>
    <w:rPr>
      <w:b/>
      <w:bCs/>
    </w:rPr>
  </w:style>
  <w:style w:type="table" w:styleId="TableGrid">
    <w:name w:val="Table Grid"/>
    <w:basedOn w:val="TableNormal"/>
    <w:uiPriority w:val="59"/>
    <w:rsid w:val="001F0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D669F6"/>
    <w:pPr>
      <w:widowControl w:val="0"/>
      <w:ind w:left="517"/>
    </w:pPr>
    <w:rPr>
      <w:rFonts w:ascii="Century Gothic" w:eastAsia="Century Gothic" w:hAnsi="Century Gothic"/>
      <w:sz w:val="22"/>
      <w:szCs w:val="22"/>
    </w:rPr>
  </w:style>
  <w:style w:type="character" w:customStyle="1" w:styleId="BodyTextChar">
    <w:name w:val="Body Text Char"/>
    <w:basedOn w:val="DefaultParagraphFont"/>
    <w:link w:val="BodyText"/>
    <w:uiPriority w:val="1"/>
    <w:rsid w:val="00D669F6"/>
    <w:rPr>
      <w:rFonts w:ascii="Century Gothic" w:eastAsia="Century Gothic" w:hAnsi="Century Gothic" w:cs="Times New Roman"/>
      <w:sz w:val="22"/>
      <w:szCs w:val="22"/>
    </w:rPr>
  </w:style>
  <w:style w:type="paragraph" w:styleId="ListParagraph">
    <w:name w:val="List Paragraph"/>
    <w:basedOn w:val="Normal"/>
    <w:uiPriority w:val="34"/>
    <w:qFormat/>
    <w:rsid w:val="00DE26C5"/>
    <w:pPr>
      <w:ind w:left="720"/>
      <w:contextualSpacing/>
    </w:pPr>
  </w:style>
  <w:style w:type="character" w:styleId="PlaceholderText">
    <w:name w:val="Placeholder Text"/>
    <w:basedOn w:val="DefaultParagraphFont"/>
    <w:uiPriority w:val="99"/>
    <w:semiHidden/>
    <w:rsid w:val="00790794"/>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outlineLvl w:val="1"/>
    </w:pPr>
    <w:rPr>
      <w:b/>
      <w:bCs/>
    </w:rPr>
  </w:style>
  <w:style w:type="paragraph" w:styleId="Heading4">
    <w:name w:val="heading 4"/>
    <w:basedOn w:val="Normal"/>
    <w:next w:val="Normal"/>
    <w:qFormat/>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6CA0"/>
    <w:pPr>
      <w:tabs>
        <w:tab w:val="center" w:pos="4320"/>
        <w:tab w:val="right" w:pos="8640"/>
      </w:tabs>
    </w:pPr>
  </w:style>
  <w:style w:type="paragraph" w:styleId="Footer">
    <w:name w:val="footer"/>
    <w:basedOn w:val="Normal"/>
    <w:semiHidden/>
    <w:rsid w:val="00A26CA0"/>
    <w:pPr>
      <w:tabs>
        <w:tab w:val="center" w:pos="4320"/>
        <w:tab w:val="right" w:pos="8640"/>
      </w:tabs>
    </w:pPr>
  </w:style>
  <w:style w:type="paragraph" w:styleId="BalloonText">
    <w:name w:val="Balloon Text"/>
    <w:basedOn w:val="Normal"/>
    <w:link w:val="BalloonTextChar"/>
    <w:uiPriority w:val="99"/>
    <w:semiHidden/>
    <w:unhideWhenUsed/>
    <w:rsid w:val="003B2A6B"/>
    <w:rPr>
      <w:rFonts w:ascii="Tahoma" w:hAnsi="Tahoma"/>
      <w:sz w:val="16"/>
      <w:szCs w:val="16"/>
      <w:lang w:val="x-none" w:eastAsia="x-none"/>
    </w:rPr>
  </w:style>
  <w:style w:type="character" w:customStyle="1" w:styleId="BalloonTextChar">
    <w:name w:val="Balloon Text Char"/>
    <w:link w:val="BalloonText"/>
    <w:uiPriority w:val="99"/>
    <w:semiHidden/>
    <w:rsid w:val="003B2A6B"/>
    <w:rPr>
      <w:rFonts w:ascii="Tahoma" w:hAnsi="Tahoma" w:cs="Tahoma"/>
      <w:sz w:val="16"/>
      <w:szCs w:val="16"/>
    </w:rPr>
  </w:style>
  <w:style w:type="character" w:styleId="CommentReference">
    <w:name w:val="annotation reference"/>
    <w:uiPriority w:val="99"/>
    <w:semiHidden/>
    <w:unhideWhenUsed/>
    <w:rsid w:val="008A785F"/>
    <w:rPr>
      <w:sz w:val="16"/>
      <w:szCs w:val="16"/>
    </w:rPr>
  </w:style>
  <w:style w:type="paragraph" w:styleId="CommentText">
    <w:name w:val="annotation text"/>
    <w:basedOn w:val="Normal"/>
    <w:link w:val="CommentTextChar"/>
    <w:uiPriority w:val="99"/>
    <w:semiHidden/>
    <w:unhideWhenUsed/>
    <w:rsid w:val="008A785F"/>
    <w:rPr>
      <w:sz w:val="20"/>
      <w:szCs w:val="20"/>
    </w:rPr>
  </w:style>
  <w:style w:type="character" w:customStyle="1" w:styleId="CommentTextChar">
    <w:name w:val="Comment Text Char"/>
    <w:basedOn w:val="DefaultParagraphFont"/>
    <w:link w:val="CommentText"/>
    <w:uiPriority w:val="99"/>
    <w:semiHidden/>
    <w:rsid w:val="008A785F"/>
  </w:style>
  <w:style w:type="paragraph" w:styleId="CommentSubject">
    <w:name w:val="annotation subject"/>
    <w:basedOn w:val="CommentText"/>
    <w:next w:val="CommentText"/>
    <w:link w:val="CommentSubjectChar"/>
    <w:uiPriority w:val="99"/>
    <w:semiHidden/>
    <w:unhideWhenUsed/>
    <w:rsid w:val="008A785F"/>
    <w:rPr>
      <w:b/>
      <w:bCs/>
      <w:lang w:val="x-none" w:eastAsia="x-none"/>
    </w:rPr>
  </w:style>
  <w:style w:type="character" w:customStyle="1" w:styleId="CommentSubjectChar">
    <w:name w:val="Comment Subject Char"/>
    <w:link w:val="CommentSubject"/>
    <w:uiPriority w:val="99"/>
    <w:semiHidden/>
    <w:rsid w:val="008A785F"/>
    <w:rPr>
      <w:b/>
      <w:bCs/>
    </w:rPr>
  </w:style>
  <w:style w:type="table" w:styleId="TableGrid">
    <w:name w:val="Table Grid"/>
    <w:basedOn w:val="TableNormal"/>
    <w:uiPriority w:val="59"/>
    <w:rsid w:val="001F0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D669F6"/>
    <w:pPr>
      <w:widowControl w:val="0"/>
      <w:ind w:left="517"/>
    </w:pPr>
    <w:rPr>
      <w:rFonts w:ascii="Century Gothic" w:eastAsia="Century Gothic" w:hAnsi="Century Gothic"/>
      <w:sz w:val="22"/>
      <w:szCs w:val="22"/>
    </w:rPr>
  </w:style>
  <w:style w:type="character" w:customStyle="1" w:styleId="BodyTextChar">
    <w:name w:val="Body Text Char"/>
    <w:basedOn w:val="DefaultParagraphFont"/>
    <w:link w:val="BodyText"/>
    <w:uiPriority w:val="1"/>
    <w:rsid w:val="00D669F6"/>
    <w:rPr>
      <w:rFonts w:ascii="Century Gothic" w:eastAsia="Century Gothic" w:hAnsi="Century Gothic" w:cs="Times New Roman"/>
      <w:sz w:val="22"/>
      <w:szCs w:val="22"/>
    </w:rPr>
  </w:style>
  <w:style w:type="paragraph" w:styleId="ListParagraph">
    <w:name w:val="List Paragraph"/>
    <w:basedOn w:val="Normal"/>
    <w:uiPriority w:val="34"/>
    <w:qFormat/>
    <w:rsid w:val="00DE26C5"/>
    <w:pPr>
      <w:ind w:left="720"/>
      <w:contextualSpacing/>
    </w:pPr>
  </w:style>
  <w:style w:type="character" w:styleId="PlaceholderText">
    <w:name w:val="Placeholder Text"/>
    <w:basedOn w:val="DefaultParagraphFont"/>
    <w:uiPriority w:val="99"/>
    <w:semiHidden/>
    <w:rsid w:val="0079079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8249038">
      <w:bodyDiv w:val="1"/>
      <w:marLeft w:val="0"/>
      <w:marRight w:val="0"/>
      <w:marTop w:val="0"/>
      <w:marBottom w:val="0"/>
      <w:divBdr>
        <w:top w:val="none" w:sz="0" w:space="0" w:color="auto"/>
        <w:left w:val="none" w:sz="0" w:space="0" w:color="auto"/>
        <w:bottom w:val="none" w:sz="0" w:space="0" w:color="auto"/>
        <w:right w:val="none" w:sz="0" w:space="0" w:color="auto"/>
      </w:divBdr>
    </w:div>
    <w:div w:id="701710284">
      <w:bodyDiv w:val="1"/>
      <w:marLeft w:val="0"/>
      <w:marRight w:val="0"/>
      <w:marTop w:val="0"/>
      <w:marBottom w:val="0"/>
      <w:divBdr>
        <w:top w:val="none" w:sz="0" w:space="0" w:color="auto"/>
        <w:left w:val="none" w:sz="0" w:space="0" w:color="auto"/>
        <w:bottom w:val="none" w:sz="0" w:space="0" w:color="auto"/>
        <w:right w:val="none" w:sz="0" w:space="0" w:color="auto"/>
      </w:divBdr>
    </w:div>
    <w:div w:id="717977761">
      <w:bodyDiv w:val="1"/>
      <w:marLeft w:val="0"/>
      <w:marRight w:val="0"/>
      <w:marTop w:val="0"/>
      <w:marBottom w:val="0"/>
      <w:divBdr>
        <w:top w:val="none" w:sz="0" w:space="0" w:color="auto"/>
        <w:left w:val="none" w:sz="0" w:space="0" w:color="auto"/>
        <w:bottom w:val="none" w:sz="0" w:space="0" w:color="auto"/>
        <w:right w:val="none" w:sz="0" w:space="0" w:color="auto"/>
      </w:divBdr>
    </w:div>
    <w:div w:id="963658954">
      <w:bodyDiv w:val="1"/>
      <w:marLeft w:val="0"/>
      <w:marRight w:val="0"/>
      <w:marTop w:val="0"/>
      <w:marBottom w:val="0"/>
      <w:divBdr>
        <w:top w:val="none" w:sz="0" w:space="0" w:color="auto"/>
        <w:left w:val="none" w:sz="0" w:space="0" w:color="auto"/>
        <w:bottom w:val="none" w:sz="0" w:space="0" w:color="auto"/>
        <w:right w:val="none" w:sz="0" w:space="0" w:color="auto"/>
      </w:divBdr>
    </w:div>
    <w:div w:id="1071973980">
      <w:bodyDiv w:val="1"/>
      <w:marLeft w:val="0"/>
      <w:marRight w:val="0"/>
      <w:marTop w:val="0"/>
      <w:marBottom w:val="0"/>
      <w:divBdr>
        <w:top w:val="none" w:sz="0" w:space="0" w:color="auto"/>
        <w:left w:val="none" w:sz="0" w:space="0" w:color="auto"/>
        <w:bottom w:val="none" w:sz="0" w:space="0" w:color="auto"/>
        <w:right w:val="none" w:sz="0" w:space="0" w:color="auto"/>
      </w:divBdr>
    </w:div>
    <w:div w:id="1316448676">
      <w:bodyDiv w:val="1"/>
      <w:marLeft w:val="0"/>
      <w:marRight w:val="0"/>
      <w:marTop w:val="0"/>
      <w:marBottom w:val="0"/>
      <w:divBdr>
        <w:top w:val="none" w:sz="0" w:space="0" w:color="auto"/>
        <w:left w:val="none" w:sz="0" w:space="0" w:color="auto"/>
        <w:bottom w:val="none" w:sz="0" w:space="0" w:color="auto"/>
        <w:right w:val="none" w:sz="0" w:space="0" w:color="auto"/>
      </w:divBdr>
    </w:div>
    <w:div w:id="1562908374">
      <w:bodyDiv w:val="1"/>
      <w:marLeft w:val="0"/>
      <w:marRight w:val="0"/>
      <w:marTop w:val="0"/>
      <w:marBottom w:val="0"/>
      <w:divBdr>
        <w:top w:val="none" w:sz="0" w:space="0" w:color="auto"/>
        <w:left w:val="none" w:sz="0" w:space="0" w:color="auto"/>
        <w:bottom w:val="none" w:sz="0" w:space="0" w:color="auto"/>
        <w:right w:val="none" w:sz="0" w:space="0" w:color="auto"/>
      </w:divBdr>
    </w:div>
    <w:div w:id="1659729350">
      <w:bodyDiv w:val="1"/>
      <w:marLeft w:val="60"/>
      <w:marRight w:val="60"/>
      <w:marTop w:val="60"/>
      <w:marBottom w:val="60"/>
      <w:divBdr>
        <w:top w:val="none" w:sz="0" w:space="0" w:color="auto"/>
        <w:left w:val="none" w:sz="0" w:space="0" w:color="auto"/>
        <w:bottom w:val="none" w:sz="0" w:space="0" w:color="auto"/>
        <w:right w:val="none" w:sz="0" w:space="0" w:color="auto"/>
      </w:divBdr>
      <w:divsChild>
        <w:div w:id="1530676608">
          <w:marLeft w:val="0"/>
          <w:marRight w:val="0"/>
          <w:marTop w:val="0"/>
          <w:marBottom w:val="0"/>
          <w:divBdr>
            <w:top w:val="none" w:sz="0" w:space="0" w:color="auto"/>
            <w:left w:val="none" w:sz="0" w:space="0" w:color="auto"/>
            <w:bottom w:val="none" w:sz="0" w:space="0" w:color="auto"/>
            <w:right w:val="none" w:sz="0" w:space="0" w:color="auto"/>
          </w:divBdr>
          <w:divsChild>
            <w:div w:id="520363513">
              <w:marLeft w:val="0"/>
              <w:marRight w:val="0"/>
              <w:marTop w:val="0"/>
              <w:marBottom w:val="0"/>
              <w:divBdr>
                <w:top w:val="none" w:sz="0" w:space="0" w:color="auto"/>
                <w:left w:val="none" w:sz="0" w:space="0" w:color="auto"/>
                <w:bottom w:val="none" w:sz="0" w:space="0" w:color="auto"/>
                <w:right w:val="none" w:sz="0" w:space="0" w:color="auto"/>
              </w:divBdr>
              <w:divsChild>
                <w:div w:id="464273490">
                  <w:marLeft w:val="0"/>
                  <w:marRight w:val="0"/>
                  <w:marTop w:val="0"/>
                  <w:marBottom w:val="0"/>
                  <w:divBdr>
                    <w:top w:val="none" w:sz="0" w:space="0" w:color="auto"/>
                    <w:left w:val="none" w:sz="0" w:space="0" w:color="auto"/>
                    <w:bottom w:val="none" w:sz="0" w:space="0" w:color="auto"/>
                    <w:right w:val="none" w:sz="0" w:space="0" w:color="auto"/>
                  </w:divBdr>
                  <w:divsChild>
                    <w:div w:id="1796555665">
                      <w:marLeft w:val="0"/>
                      <w:marRight w:val="0"/>
                      <w:marTop w:val="0"/>
                      <w:marBottom w:val="0"/>
                      <w:divBdr>
                        <w:top w:val="single" w:sz="2" w:space="5" w:color="DBDBDB"/>
                        <w:left w:val="single" w:sz="2" w:space="5" w:color="DBDBDB"/>
                        <w:bottom w:val="single" w:sz="2" w:space="5" w:color="DBDBDB"/>
                        <w:right w:val="single" w:sz="2" w:space="5" w:color="DBDBDB"/>
                      </w:divBdr>
                    </w:div>
                  </w:divsChild>
                </w:div>
              </w:divsChild>
            </w:div>
          </w:divsChild>
        </w:div>
      </w:divsChild>
    </w:div>
    <w:div w:id="2029140029">
      <w:bodyDiv w:val="1"/>
      <w:marLeft w:val="0"/>
      <w:marRight w:val="0"/>
      <w:marTop w:val="0"/>
      <w:marBottom w:val="0"/>
      <w:divBdr>
        <w:top w:val="none" w:sz="0" w:space="0" w:color="auto"/>
        <w:left w:val="none" w:sz="0" w:space="0" w:color="auto"/>
        <w:bottom w:val="none" w:sz="0" w:space="0" w:color="auto"/>
        <w:right w:val="none" w:sz="0" w:space="0" w:color="auto"/>
      </w:divBdr>
    </w:div>
    <w:div w:id="2063167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whitehurst\AppData\Local\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18077-1990-4BC2-AF3A-800BC3B50B00}">
  <ds:schemaRefs>
    <ds:schemaRef ds:uri="urn:schemas-microsoft-com.VSTO2008Demos.ControlsStorage"/>
  </ds:schemaRefs>
</ds:datastoreItem>
</file>

<file path=customXml/itemProps2.xml><?xml version="1.0" encoding="utf-8"?>
<ds:datastoreItem xmlns:ds="http://schemas.openxmlformats.org/officeDocument/2006/customXml" ds:itemID="{57DED9CE-0F4F-41D0-8D93-8B669E4C7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Chem4Word</Template>
  <TotalTime>27</TotalTime>
  <Pages>4</Pages>
  <Words>615</Words>
  <Characters>3507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Basic Zoology Survey Set</vt:lpstr>
    </vt:vector>
  </TitlesOfParts>
  <Company/>
  <LinksUpToDate>false</LinksUpToDate>
  <CharactersWithSpaces>4114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Basic Zoology Survey Set</dc:title>
  <dc:creator>grindss</dc:creator>
  <cp:lastModifiedBy>user</cp:lastModifiedBy>
  <cp:revision>7</cp:revision>
  <cp:lastPrinted>2014-02-28T20:22:00Z</cp:lastPrinted>
  <dcterms:created xsi:type="dcterms:W3CDTF">2019-01-06T10:32:00Z</dcterms:created>
  <dcterms:modified xsi:type="dcterms:W3CDTF">2019-01-06T18:01:00Z</dcterms:modified>
</cp:coreProperties>
</file>